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F29" w:rsidRDefault="00015F5A" w:rsidP="00997F29">
      <w:pPr>
        <w:pStyle w:val="QPPHeading3"/>
      </w:pPr>
      <w:r>
        <w:t>9.3</w:t>
      </w:r>
      <w:r w:rsidR="00210674">
        <w:t>.</w:t>
      </w:r>
      <w:r w:rsidR="003327A6">
        <w:t>7</w:t>
      </w:r>
      <w:r w:rsidR="00416102">
        <w:t xml:space="preserve"> </w:t>
      </w:r>
      <w:r w:rsidR="009B3118" w:rsidRPr="00D77C45">
        <w:t>Dwelling house</w:t>
      </w:r>
      <w:r w:rsidR="00997F29" w:rsidRPr="00D77C45">
        <w:t xml:space="preserve"> </w:t>
      </w:r>
      <w:r w:rsidR="00997F29" w:rsidRPr="00D23DF0">
        <w:t>code</w:t>
      </w:r>
    </w:p>
    <w:p w:rsidR="00997F29" w:rsidRPr="00CC0C47" w:rsidRDefault="00015F5A" w:rsidP="00CC0C47">
      <w:pPr>
        <w:pStyle w:val="QPPHeading4"/>
      </w:pPr>
      <w:r>
        <w:t>9</w:t>
      </w:r>
      <w:r w:rsidR="00997F29" w:rsidRPr="00CC0C47">
        <w:t>.</w:t>
      </w:r>
      <w:r>
        <w:t>3</w:t>
      </w:r>
      <w:r w:rsidR="00210674" w:rsidRPr="00CC0C47">
        <w:t>.</w:t>
      </w:r>
      <w:r w:rsidR="003327A6">
        <w:t>7</w:t>
      </w:r>
      <w:r w:rsidR="00673CF2">
        <w:t>.1</w:t>
      </w:r>
      <w:r w:rsidR="00416102">
        <w:t xml:space="preserve"> </w:t>
      </w:r>
      <w:r w:rsidR="00997F29" w:rsidRPr="00CC0C47">
        <w:t>Application</w:t>
      </w:r>
    </w:p>
    <w:p w:rsidR="00C7743F" w:rsidRPr="00C7743F" w:rsidRDefault="00C7743F" w:rsidP="00C7743F">
      <w:pPr>
        <w:pStyle w:val="QPPBulletPoint1"/>
      </w:pPr>
      <w:r w:rsidRPr="00C7743F">
        <w:t>This code applies to assessing a material change of use</w:t>
      </w:r>
      <w:r w:rsidR="00247DDD">
        <w:t xml:space="preserve"> or building work</w:t>
      </w:r>
      <w:r w:rsidRPr="00C7743F">
        <w:t xml:space="preserve"> if:</w:t>
      </w:r>
    </w:p>
    <w:p w:rsidR="00C7743F" w:rsidRPr="00C7743F" w:rsidRDefault="00C7743F" w:rsidP="00C7743F">
      <w:pPr>
        <w:pStyle w:val="QPPBulletpoint2"/>
      </w:pPr>
      <w:r>
        <w:t>self-</w:t>
      </w:r>
      <w:r w:rsidRPr="00C7743F">
        <w:t xml:space="preserve">assessable </w:t>
      </w:r>
      <w:r>
        <w:t xml:space="preserve">or assessable </w:t>
      </w:r>
      <w:r w:rsidRPr="00C7743F">
        <w:t>development where this code is an applicable code identified in the assessment criteria column of a table of assessment for a material change of use (</w:t>
      </w:r>
      <w:hyperlink r:id="rId9" w:history="1">
        <w:r w:rsidRPr="00C7743F">
          <w:rPr>
            <w:rStyle w:val="Hyperlink"/>
          </w:rPr>
          <w:t>section 5.5</w:t>
        </w:r>
      </w:hyperlink>
      <w:r w:rsidRPr="00C7743F">
        <w:t>)</w:t>
      </w:r>
      <w:r>
        <w:t>,</w:t>
      </w:r>
      <w:r w:rsidRPr="00C7743F">
        <w:t xml:space="preserve"> a neighbourhood plan (</w:t>
      </w:r>
      <w:hyperlink r:id="rId10" w:history="1">
        <w:r w:rsidRPr="00B83270">
          <w:rPr>
            <w:rStyle w:val="Hyperlink"/>
          </w:rPr>
          <w:t>section 5.</w:t>
        </w:r>
        <w:r w:rsidR="00B21F67" w:rsidRPr="00C479E7">
          <w:rPr>
            <w:rStyle w:val="Hyperlink"/>
          </w:rPr>
          <w:t>9</w:t>
        </w:r>
      </w:hyperlink>
      <w:r w:rsidRPr="00C7743F">
        <w:t>)</w:t>
      </w:r>
      <w:r>
        <w:t xml:space="preserve"> or an overlay </w:t>
      </w:r>
      <w:r w:rsidRPr="00C7743F">
        <w:t>(</w:t>
      </w:r>
      <w:hyperlink r:id="rId11" w:history="1">
        <w:r w:rsidRPr="00C7743F">
          <w:rPr>
            <w:rStyle w:val="Hyperlink"/>
          </w:rPr>
          <w:t>section 5</w:t>
        </w:r>
        <w:r>
          <w:rPr>
            <w:rStyle w:val="Hyperlink"/>
          </w:rPr>
          <w:t>.10</w:t>
        </w:r>
      </w:hyperlink>
      <w:r>
        <w:t>)</w:t>
      </w:r>
      <w:r w:rsidRPr="00C7743F">
        <w:t>;</w:t>
      </w:r>
      <w:r w:rsidR="00A23CF7">
        <w:t xml:space="preserve"> or</w:t>
      </w:r>
    </w:p>
    <w:p w:rsidR="00C7743F" w:rsidRPr="00C7743F" w:rsidRDefault="00C7743F" w:rsidP="009D7DC0">
      <w:pPr>
        <w:pStyle w:val="QPPBulletpoint2"/>
      </w:pPr>
      <w:r w:rsidRPr="00C7743F">
        <w:t xml:space="preserve">impact assessable development for </w:t>
      </w:r>
      <w:r>
        <w:t xml:space="preserve">a </w:t>
      </w:r>
      <w:hyperlink r:id="rId12" w:anchor="DwgHse" w:history="1">
        <w:r w:rsidRPr="00A23CF7">
          <w:rPr>
            <w:rStyle w:val="Hyperlink"/>
          </w:rPr>
          <w:t>dwelling house</w:t>
        </w:r>
      </w:hyperlink>
      <w:r>
        <w:t xml:space="preserve"> if not on a </w:t>
      </w:r>
      <w:hyperlink r:id="rId13" w:anchor="SmallLot" w:history="1">
        <w:r w:rsidRPr="00A23CF7">
          <w:rPr>
            <w:rStyle w:val="Hyperlink"/>
          </w:rPr>
          <w:t>small lot</w:t>
        </w:r>
      </w:hyperlink>
      <w:r>
        <w:t xml:space="preserve"> or </w:t>
      </w:r>
      <w:r w:rsidR="005C4779">
        <w:t>a</w:t>
      </w:r>
      <w:r>
        <w:t xml:space="preserve"> use </w:t>
      </w:r>
      <w:r w:rsidRPr="00C7743F">
        <w:t>of a similar na</w:t>
      </w:r>
      <w:r w:rsidR="009D7DC0">
        <w:t>ture.</w:t>
      </w:r>
    </w:p>
    <w:p w:rsidR="00C7743F" w:rsidRPr="00C7743F" w:rsidRDefault="00C7743F" w:rsidP="00C7743F">
      <w:pPr>
        <w:pStyle w:val="QPPBulletPoint1"/>
      </w:pPr>
      <w:r w:rsidRPr="00C7743F">
        <w:t xml:space="preserve">When using this code, reference should be made to </w:t>
      </w:r>
      <w:hyperlink r:id="rId14" w:anchor="Part1Pt5" w:history="1">
        <w:r w:rsidRPr="00C7743F">
          <w:rPr>
            <w:rStyle w:val="Hyperlink"/>
          </w:rPr>
          <w:t>section 1.5</w:t>
        </w:r>
      </w:hyperlink>
      <w:r w:rsidRPr="00C7743F">
        <w:t xml:space="preserve"> and </w:t>
      </w:r>
      <w:hyperlink r:id="rId15" w:anchor="Part533" w:history="1">
        <w:r w:rsidRPr="00C7743F">
          <w:rPr>
            <w:rStyle w:val="Hyperlink"/>
          </w:rPr>
          <w:t>section 5.3.3</w:t>
        </w:r>
      </w:hyperlink>
      <w:r w:rsidRPr="00C7743F">
        <w:t>.</w:t>
      </w:r>
    </w:p>
    <w:p w:rsidR="002A192D" w:rsidRDefault="00DF3D56" w:rsidP="002A192D">
      <w:pPr>
        <w:pStyle w:val="QPPEditorsNoteStyle1"/>
      </w:pPr>
      <w:r w:rsidRPr="00A15408">
        <w:t>Note—</w:t>
      </w:r>
      <w:proofErr w:type="gramStart"/>
      <w:r w:rsidR="002A192D">
        <w:t>Where</w:t>
      </w:r>
      <w:proofErr w:type="gramEnd"/>
      <w:r w:rsidR="002A192D">
        <w:t xml:space="preserve"> </w:t>
      </w:r>
      <w:r w:rsidR="00C7743F">
        <w:t xml:space="preserve">a </w:t>
      </w:r>
      <w:hyperlink r:id="rId16" w:anchor="DwgHse" w:history="1">
        <w:r w:rsidR="00C7743F" w:rsidRPr="00827949">
          <w:rPr>
            <w:rStyle w:val="Hyperlink"/>
          </w:rPr>
          <w:t>dwelling house</w:t>
        </w:r>
      </w:hyperlink>
      <w:r w:rsidR="00C7743F">
        <w:t xml:space="preserve"> </w:t>
      </w:r>
      <w:r w:rsidR="002A192D">
        <w:t>on a</w:t>
      </w:r>
      <w:r w:rsidR="00827949">
        <w:t xml:space="preserve"> </w:t>
      </w:r>
      <w:hyperlink r:id="rId17" w:anchor="SmallLot" w:history="1">
        <w:r w:rsidR="00827949" w:rsidRPr="00827949">
          <w:rPr>
            <w:rStyle w:val="Hyperlink"/>
          </w:rPr>
          <w:t>small lot</w:t>
        </w:r>
      </w:hyperlink>
      <w:r w:rsidR="002A192D" w:rsidRPr="00506C12">
        <w:t xml:space="preserve">, the </w:t>
      </w:r>
      <w:hyperlink r:id="rId18" w:history="1">
        <w:r w:rsidR="002A192D" w:rsidRPr="00506C12">
          <w:rPr>
            <w:rStyle w:val="Hyperlink"/>
          </w:rPr>
          <w:t>Dwelling house (small lot) code</w:t>
        </w:r>
      </w:hyperlink>
      <w:r w:rsidR="002A192D" w:rsidRPr="00506C12">
        <w:t xml:space="preserve"> applies.</w:t>
      </w:r>
    </w:p>
    <w:p w:rsidR="00062079" w:rsidRDefault="00062079" w:rsidP="00062079">
      <w:pPr>
        <w:pStyle w:val="QPPEditorsNoteStyle1"/>
      </w:pPr>
      <w:r w:rsidRPr="00A15408">
        <w:t xml:space="preserve">Note—Where the </w:t>
      </w:r>
      <w:r w:rsidR="00C7743F">
        <w:t>land</w:t>
      </w:r>
      <w:r w:rsidRPr="00A15408">
        <w:t xml:space="preserve"> is </w:t>
      </w:r>
      <w:r w:rsidR="00C7743F">
        <w:t xml:space="preserve">identified </w:t>
      </w:r>
      <w:r w:rsidRPr="00A15408">
        <w:t>in a</w:t>
      </w:r>
      <w:r w:rsidR="00C7743F">
        <w:t>n</w:t>
      </w:r>
      <w:r w:rsidRPr="00A15408">
        <w:t xml:space="preserve"> overlay </w:t>
      </w:r>
      <w:r w:rsidR="00C7743F">
        <w:t>such as the</w:t>
      </w:r>
      <w:r w:rsidRPr="00A15408">
        <w:t xml:space="preserve"> </w:t>
      </w:r>
      <w:hyperlink r:id="rId19" w:history="1">
        <w:r w:rsidRPr="00FE0E37">
          <w:rPr>
            <w:rStyle w:val="Hyperlink"/>
          </w:rPr>
          <w:t>Bushfire overlay</w:t>
        </w:r>
        <w:r w:rsidR="00107700" w:rsidRPr="00FE0E37">
          <w:rPr>
            <w:rStyle w:val="Hyperlink"/>
          </w:rPr>
          <w:t xml:space="preserve"> map</w:t>
        </w:r>
      </w:hyperlink>
      <w:r w:rsidR="00C7743F">
        <w:t>,</w:t>
      </w:r>
      <w:r w:rsidRPr="00A15408">
        <w:t xml:space="preserve"> </w:t>
      </w:r>
      <w:hyperlink r:id="rId20" w:history="1">
        <w:r w:rsidRPr="00FE0E37">
          <w:rPr>
            <w:rStyle w:val="Hyperlink"/>
          </w:rPr>
          <w:t>Flood overlay</w:t>
        </w:r>
        <w:r w:rsidR="00107700" w:rsidRPr="00FE0E37">
          <w:rPr>
            <w:rStyle w:val="Hyperlink"/>
          </w:rPr>
          <w:t xml:space="preserve"> map</w:t>
        </w:r>
      </w:hyperlink>
      <w:r w:rsidR="00C7743F">
        <w:t>,</w:t>
      </w:r>
      <w:r w:rsidRPr="00A15408">
        <w:t xml:space="preserve"> </w:t>
      </w:r>
      <w:hyperlink r:id="rId21" w:history="1">
        <w:r w:rsidRPr="00FE0E37">
          <w:rPr>
            <w:rStyle w:val="Hyperlink"/>
          </w:rPr>
          <w:t>Landslide overlay</w:t>
        </w:r>
        <w:r w:rsidR="00107700" w:rsidRPr="00FE0E37">
          <w:rPr>
            <w:rStyle w:val="Hyperlink"/>
          </w:rPr>
          <w:t xml:space="preserve"> map</w:t>
        </w:r>
      </w:hyperlink>
      <w:r w:rsidR="00C7743F">
        <w:t>,</w:t>
      </w:r>
      <w:r w:rsidRPr="00A15408">
        <w:t xml:space="preserve"> </w:t>
      </w:r>
      <w:hyperlink r:id="rId22" w:history="1">
        <w:r w:rsidRPr="00FE0E37">
          <w:rPr>
            <w:rStyle w:val="Hyperlink"/>
          </w:rPr>
          <w:t>Significant landscape trees overlay</w:t>
        </w:r>
        <w:r w:rsidR="00107700" w:rsidRPr="00FE0E37">
          <w:rPr>
            <w:rStyle w:val="Hyperlink"/>
          </w:rPr>
          <w:t xml:space="preserve"> map</w:t>
        </w:r>
      </w:hyperlink>
      <w:r w:rsidR="00D10D1C">
        <w:t xml:space="preserve"> or </w:t>
      </w:r>
      <w:hyperlink r:id="rId23" w:history="1">
        <w:r w:rsidRPr="00FE0E37">
          <w:rPr>
            <w:rStyle w:val="Hyperlink"/>
          </w:rPr>
          <w:t>Waterway corridor</w:t>
        </w:r>
        <w:r w:rsidR="00A23CF7" w:rsidRPr="00FE0E37">
          <w:rPr>
            <w:rStyle w:val="Hyperlink"/>
          </w:rPr>
          <w:t>s</w:t>
        </w:r>
        <w:r w:rsidRPr="00FE0E37">
          <w:rPr>
            <w:rStyle w:val="Hyperlink"/>
          </w:rPr>
          <w:t xml:space="preserve"> overlay</w:t>
        </w:r>
        <w:r w:rsidR="00107700" w:rsidRPr="00FE0E37">
          <w:rPr>
            <w:rStyle w:val="Hyperlink"/>
          </w:rPr>
          <w:t xml:space="preserve"> map</w:t>
        </w:r>
      </w:hyperlink>
      <w:r w:rsidR="00C7743F">
        <w:t>,</w:t>
      </w:r>
      <w:r w:rsidRPr="00A15408">
        <w:t xml:space="preserve"> additional provisions relating to that overlay also apply. For example, minimum floor levels for</w:t>
      </w:r>
      <w:r w:rsidR="00D10D1C">
        <w:t xml:space="preserve"> a</w:t>
      </w:r>
      <w:r w:rsidRPr="00A15408">
        <w:t xml:space="preserve"> </w:t>
      </w:r>
      <w:hyperlink r:id="rId24" w:anchor="DwgHse" w:history="1">
        <w:r w:rsidRPr="00A15408">
          <w:rPr>
            <w:rStyle w:val="Hyperlink"/>
          </w:rPr>
          <w:t>dwelling house</w:t>
        </w:r>
      </w:hyperlink>
      <w:r w:rsidRPr="00A15408">
        <w:t xml:space="preserve"> on</w:t>
      </w:r>
      <w:r w:rsidR="00D10D1C">
        <w:t xml:space="preserve"> a site</w:t>
      </w:r>
      <w:r w:rsidRPr="00A15408">
        <w:t xml:space="preserve"> subject to certain types</w:t>
      </w:r>
      <w:r>
        <w:t xml:space="preserve"> of </w:t>
      </w:r>
      <w:proofErr w:type="gramStart"/>
      <w:r>
        <w:t>flooding,</w:t>
      </w:r>
      <w:proofErr w:type="gramEnd"/>
      <w:r w:rsidRPr="00AB760E">
        <w:t xml:space="preserve"> are </w:t>
      </w:r>
      <w:r w:rsidR="00C7743F">
        <w:t xml:space="preserve">identified </w:t>
      </w:r>
      <w:r w:rsidRPr="00AB760E">
        <w:t xml:space="preserve">in </w:t>
      </w:r>
      <w:r w:rsidRPr="00A15408">
        <w:t xml:space="preserve">the </w:t>
      </w:r>
      <w:hyperlink r:id="rId25" w:history="1">
        <w:r w:rsidRPr="00A15408">
          <w:rPr>
            <w:rStyle w:val="Hyperlink"/>
          </w:rPr>
          <w:t>Flood overla</w:t>
        </w:r>
        <w:r>
          <w:rPr>
            <w:rStyle w:val="Hyperlink"/>
          </w:rPr>
          <w:t>y code</w:t>
        </w:r>
      </w:hyperlink>
      <w:r>
        <w:t>.</w:t>
      </w:r>
    </w:p>
    <w:p w:rsidR="00700E2B" w:rsidRDefault="00700E2B">
      <w:pPr>
        <w:pStyle w:val="QPPEditorsNoteStyle1"/>
      </w:pPr>
      <w:r>
        <w:t>Note</w:t>
      </w:r>
      <w:r w:rsidRPr="00A15408">
        <w:t>—</w:t>
      </w:r>
      <w:proofErr w:type="gramStart"/>
      <w:r>
        <w:t>Where</w:t>
      </w:r>
      <w:proofErr w:type="gramEnd"/>
      <w:r>
        <w:t xml:space="preserve"> the site is located may be subject to a zone, zone precinct, </w:t>
      </w:r>
      <w:r w:rsidR="00B60E2A">
        <w:t>n</w:t>
      </w:r>
      <w:r>
        <w:t xml:space="preserve">eighbourhood </w:t>
      </w:r>
      <w:r w:rsidR="00B60E2A">
        <w:t>p</w:t>
      </w:r>
      <w:r>
        <w:t>lan or overlay, these may vary the outcomes identified in this code and to the extent that thes</w:t>
      </w:r>
      <w:r w:rsidR="003B7581">
        <w:t>e vary, those outcomes prevail.</w:t>
      </w:r>
    </w:p>
    <w:p w:rsidR="00700E2B" w:rsidRPr="00700E2B" w:rsidRDefault="00700E2B">
      <w:pPr>
        <w:pStyle w:val="QPPEditorsNoteStyle1"/>
      </w:pPr>
      <w:r>
        <w:t>Note</w:t>
      </w:r>
      <w:r w:rsidRPr="00A15408">
        <w:t>—</w:t>
      </w:r>
      <w:r>
        <w:t>Preliminary approvals or development permits for other aspects of development can vary the outcomes of this code and to the extent that thes</w:t>
      </w:r>
      <w:r w:rsidR="003B7581">
        <w:t>e vary, those outcomes prevail.</w:t>
      </w:r>
    </w:p>
    <w:p w:rsidR="00950136" w:rsidRDefault="00950136" w:rsidP="00C7743F">
      <w:pPr>
        <w:pStyle w:val="QPPEditorsNoteStyle1"/>
      </w:pPr>
      <w:r>
        <w:t>Editor’s note</w:t>
      </w:r>
      <w:r w:rsidRPr="00D23DF0">
        <w:t>—</w:t>
      </w:r>
      <w:r>
        <w:t xml:space="preserve">Depositing or allowing sediment or other water contaminants to wash or move into roadways, stormwater pipes and waterways without taking appropriate steps to prevent this occurring, is a breach of the </w:t>
      </w:r>
      <w:hyperlink r:id="rId26" w:history="1">
        <w:r w:rsidR="00D4029B" w:rsidRPr="00C479E7">
          <w:rPr>
            <w:rStyle w:val="HyperlinkITALIC"/>
          </w:rPr>
          <w:t>Environmental Protection Act 1994</w:t>
        </w:r>
      </w:hyperlink>
      <w:r>
        <w:t xml:space="preserve">. Penalties apply including fines and prosecution. Additional information, including best practice guidelines for controlling stormwater pollution from building sites, can be found in the SEQ </w:t>
      </w:r>
      <w:r w:rsidRPr="00765330">
        <w:t>Healthy Waterways - Water by Design</w:t>
      </w:r>
      <w:r>
        <w:t xml:space="preserve"> program’s Erosion and Sediment Control factsheets.</w:t>
      </w:r>
    </w:p>
    <w:p w:rsidR="009761E8" w:rsidRDefault="008462EA">
      <w:pPr>
        <w:pStyle w:val="QPPEditorsNoteStyle1"/>
      </w:pPr>
      <w:r w:rsidRPr="003675F0">
        <w:t>Editor’s note—</w:t>
      </w:r>
      <w:proofErr w:type="gramStart"/>
      <w:r w:rsidRPr="003675F0">
        <w:t>For</w:t>
      </w:r>
      <w:proofErr w:type="gramEnd"/>
      <w:r w:rsidRPr="003675F0">
        <w:t xml:space="preserve"> a proposal to be self-assessable, it must meet all the self-assessable outcomes of this code and any other applicable code. Where it does not meet all self-assessable outcomes, the proposal becomes assessable development and a develop</w:t>
      </w:r>
      <w:r w:rsidRPr="00C43905">
        <w:t xml:space="preserve">ment application is required. Where a development application is triggered, only the specific acceptable outcomes that the proposal fails to meet need to be assessed against the </w:t>
      </w:r>
      <w:r w:rsidRPr="00E431DA">
        <w:t>corresponding assessable acceptable outcomes or performance outcomes. Other self-assessable outcomes that are met are not</w:t>
      </w:r>
      <w:r w:rsidR="009761E8">
        <w:t xml:space="preserve"> </w:t>
      </w:r>
      <w:r w:rsidRPr="00E431DA">
        <w:t>assessed as part of the development application</w:t>
      </w:r>
      <w:r w:rsidR="005E5401">
        <w:t>s</w:t>
      </w:r>
      <w:r w:rsidR="008E4D78">
        <w:t>.</w:t>
      </w:r>
    </w:p>
    <w:p w:rsidR="009761E8" w:rsidRPr="00C1673F" w:rsidRDefault="009E14CB" w:rsidP="00C479E7">
      <w:pPr>
        <w:pStyle w:val="QPPHeading4"/>
      </w:pPr>
      <w:r w:rsidRPr="00C1673F">
        <w:t>9.3.</w:t>
      </w:r>
      <w:r w:rsidR="003327A6">
        <w:t>7</w:t>
      </w:r>
      <w:r w:rsidRPr="00C1673F">
        <w:t>.2 Purpose</w:t>
      </w:r>
    </w:p>
    <w:p w:rsidR="00997F29" w:rsidRPr="00D23DF0" w:rsidRDefault="00ED0F51" w:rsidP="00F7665A">
      <w:pPr>
        <w:pStyle w:val="QPPBulletPoint1"/>
        <w:numPr>
          <w:ilvl w:val="0"/>
          <w:numId w:val="7"/>
        </w:numPr>
      </w:pPr>
      <w:r>
        <w:t xml:space="preserve">The purpose of </w:t>
      </w:r>
      <w:r w:rsidRPr="00506C12">
        <w:t>the Dwelling house code</w:t>
      </w:r>
      <w:r>
        <w:t xml:space="preserve"> is </w:t>
      </w:r>
      <w:r w:rsidR="00250A41">
        <w:t xml:space="preserve">to </w:t>
      </w:r>
      <w:r w:rsidR="00270F1D">
        <w:t>assess the suitability of</w:t>
      </w:r>
      <w:r w:rsidR="00270F1D" w:rsidRPr="00DE3430">
        <w:t xml:space="preserve"> development </w:t>
      </w:r>
      <w:r w:rsidR="00216D66">
        <w:t>to which this code applies</w:t>
      </w:r>
      <w:r w:rsidR="00333605" w:rsidRPr="00640BFB">
        <w:t>.</w:t>
      </w:r>
    </w:p>
    <w:p w:rsidR="00997F29" w:rsidRPr="00D23DF0" w:rsidRDefault="00997F29" w:rsidP="00F271DB">
      <w:pPr>
        <w:pStyle w:val="QPPBulletPoint1"/>
      </w:pPr>
      <w:r w:rsidRPr="00D23DF0">
        <w:t>The purpose of the</w:t>
      </w:r>
      <w:r w:rsidR="00F513E5">
        <w:t xml:space="preserve"> </w:t>
      </w:r>
      <w:r w:rsidRPr="00D23DF0">
        <w:t>code will be achieved through the following overall outcomes</w:t>
      </w:r>
      <w:r w:rsidR="00106F02">
        <w:t>:</w:t>
      </w:r>
    </w:p>
    <w:p w:rsidR="00ED0F51" w:rsidRPr="00506C12" w:rsidRDefault="00277CBA" w:rsidP="00F7665A">
      <w:pPr>
        <w:pStyle w:val="QPPBulletpoint2"/>
        <w:numPr>
          <w:ilvl w:val="0"/>
          <w:numId w:val="11"/>
        </w:numPr>
      </w:pPr>
      <w:r>
        <w:t xml:space="preserve">Development </w:t>
      </w:r>
      <w:r w:rsidR="00216D66">
        <w:t>ensures</w:t>
      </w:r>
      <w:r>
        <w:t xml:space="preserve"> that a</w:t>
      </w:r>
      <w:r w:rsidR="00ED0F51" w:rsidRPr="00506C12">
        <w:t xml:space="preserve"> </w:t>
      </w:r>
      <w:hyperlink r:id="rId27" w:anchor="DwgHse" w:history="1">
        <w:r w:rsidR="0067164C" w:rsidRPr="00506C12">
          <w:rPr>
            <w:rStyle w:val="Hyperlink"/>
          </w:rPr>
          <w:t>dwelling house</w:t>
        </w:r>
      </w:hyperlink>
      <w:r w:rsidR="00ED0F51" w:rsidRPr="00506C12">
        <w:t xml:space="preserve">, including a habitable building on the </w:t>
      </w:r>
      <w:hyperlink r:id="rId28" w:anchor="Site" w:history="1">
        <w:r w:rsidR="003D70AD" w:rsidRPr="00506C12">
          <w:rPr>
            <w:rStyle w:val="Hyperlink"/>
          </w:rPr>
          <w:t>site</w:t>
        </w:r>
      </w:hyperlink>
      <w:r w:rsidR="003D70AD" w:rsidRPr="00506C12">
        <w:t>,</w:t>
      </w:r>
      <w:r w:rsidR="00ED0F51" w:rsidRPr="00506C12">
        <w:t xml:space="preserve"> </w:t>
      </w:r>
      <w:r>
        <w:t>is</w:t>
      </w:r>
      <w:r w:rsidR="00ED0F51" w:rsidRPr="00506C12">
        <w:t xml:space="preserve"> occupied by the same single </w:t>
      </w:r>
      <w:hyperlink r:id="rId29" w:anchor="Household" w:history="1">
        <w:r w:rsidR="00ED0F51" w:rsidRPr="00506C12">
          <w:rPr>
            <w:rStyle w:val="Hyperlink"/>
          </w:rPr>
          <w:t>household</w:t>
        </w:r>
      </w:hyperlink>
      <w:r w:rsidR="00333605">
        <w:t>.</w:t>
      </w:r>
    </w:p>
    <w:p w:rsidR="00ED0F51" w:rsidRPr="00506C12" w:rsidRDefault="00277CBA" w:rsidP="00F271DB">
      <w:pPr>
        <w:pStyle w:val="QPPBulletpoint2"/>
      </w:pPr>
      <w:r>
        <w:lastRenderedPageBreak/>
        <w:t xml:space="preserve">Development </w:t>
      </w:r>
      <w:r w:rsidR="00216D66">
        <w:t xml:space="preserve">for a </w:t>
      </w:r>
      <w:hyperlink r:id="rId30" w:anchor="DwgHse" w:history="1">
        <w:r w:rsidRPr="00640BFB">
          <w:rPr>
            <w:rStyle w:val="Hyperlink"/>
          </w:rPr>
          <w:t>dwelling house</w:t>
        </w:r>
      </w:hyperlink>
      <w:r w:rsidR="00ED0F51" w:rsidRPr="00506C12">
        <w:t xml:space="preserve">, including </w:t>
      </w:r>
      <w:r>
        <w:t xml:space="preserve">a </w:t>
      </w:r>
      <w:hyperlink r:id="rId31" w:anchor="SecondaryDwg" w:history="1">
        <w:r w:rsidRPr="00506C12">
          <w:rPr>
            <w:rStyle w:val="Hyperlink"/>
          </w:rPr>
          <w:t>secondary dwelling</w:t>
        </w:r>
      </w:hyperlink>
      <w:r>
        <w:t xml:space="preserve"> or </w:t>
      </w:r>
      <w:hyperlink r:id="rId32" w:anchor="DomOut" w:history="1">
        <w:r w:rsidRPr="00640BFB">
          <w:rPr>
            <w:rStyle w:val="Hyperlink"/>
          </w:rPr>
          <w:t>domestic outbuilding</w:t>
        </w:r>
      </w:hyperlink>
      <w:r w:rsidR="00ED0F51" w:rsidRPr="00506C12">
        <w:t xml:space="preserve">, </w:t>
      </w:r>
      <w:r w:rsidR="00216D66">
        <w:t xml:space="preserve">incorporates design and siting </w:t>
      </w:r>
      <w:r w:rsidR="00ED0F51" w:rsidRPr="00506C12">
        <w:t xml:space="preserve">to allow reasonable access to daylight and sunlight for neighbouring </w:t>
      </w:r>
      <w:hyperlink r:id="rId33" w:anchor="Dwelling" w:history="1">
        <w:r w:rsidR="00ED0F51" w:rsidRPr="00506C12">
          <w:rPr>
            <w:rStyle w:val="Hyperlink"/>
          </w:rPr>
          <w:t>dwellings</w:t>
        </w:r>
      </w:hyperlink>
      <w:r w:rsidR="00333605">
        <w:t xml:space="preserve"> and private open space.</w:t>
      </w:r>
    </w:p>
    <w:p w:rsidR="00521C0A" w:rsidRPr="00506C12" w:rsidRDefault="00277CBA" w:rsidP="00521C0A">
      <w:pPr>
        <w:pStyle w:val="QPPBulletpoint2"/>
      </w:pPr>
      <w:r>
        <w:t xml:space="preserve">Development of a </w:t>
      </w:r>
      <w:hyperlink r:id="rId34" w:anchor="DwgHse" w:history="1">
        <w:r w:rsidRPr="00640BFB">
          <w:rPr>
            <w:rStyle w:val="Hyperlink"/>
          </w:rPr>
          <w:t>dwelling house</w:t>
        </w:r>
      </w:hyperlink>
      <w:r w:rsidR="003D70AD" w:rsidRPr="00506C12">
        <w:t xml:space="preserve"> provide</w:t>
      </w:r>
      <w:r>
        <w:t>s</w:t>
      </w:r>
      <w:r w:rsidR="003D70AD" w:rsidRPr="00506C12">
        <w:t xml:space="preserve"> s</w:t>
      </w:r>
      <w:r w:rsidR="00ED0F51" w:rsidRPr="00506C12">
        <w:t>ufficient and safe vehicle access and</w:t>
      </w:r>
      <w:r w:rsidR="00FE47CA" w:rsidRPr="00506C12">
        <w:t xml:space="preserve"> parking</w:t>
      </w:r>
      <w:r w:rsidR="00ED0F51" w:rsidRPr="00506C12">
        <w:t xml:space="preserve"> </w:t>
      </w:r>
      <w:r w:rsidR="00333605">
        <w:t>for residents.</w:t>
      </w:r>
    </w:p>
    <w:p w:rsidR="004B775E" w:rsidRDefault="00277CBA" w:rsidP="004B775E">
      <w:pPr>
        <w:pStyle w:val="QPPBulletpoint2"/>
      </w:pPr>
      <w:r>
        <w:t xml:space="preserve">Development ensures that a </w:t>
      </w:r>
      <w:hyperlink r:id="rId35" w:anchor="DwgHse" w:history="1">
        <w:r w:rsidRPr="00640BFB">
          <w:rPr>
            <w:rStyle w:val="Hyperlink"/>
          </w:rPr>
          <w:t>dwelling house</w:t>
        </w:r>
      </w:hyperlink>
      <w:r w:rsidRPr="00506C12">
        <w:t xml:space="preserve">, including </w:t>
      </w:r>
      <w:r>
        <w:t xml:space="preserve">a </w:t>
      </w:r>
      <w:hyperlink r:id="rId36" w:anchor="SecondaryDwg" w:history="1">
        <w:r w:rsidR="00D4029B" w:rsidRPr="00506C12">
          <w:rPr>
            <w:rStyle w:val="Hyperlink"/>
          </w:rPr>
          <w:t>secondary dwelling</w:t>
        </w:r>
      </w:hyperlink>
      <w:r>
        <w:t xml:space="preserve"> or </w:t>
      </w:r>
      <w:hyperlink r:id="rId37" w:anchor="DomOut" w:history="1">
        <w:r w:rsidR="00D4029B" w:rsidRPr="00640BFB">
          <w:rPr>
            <w:rStyle w:val="Hyperlink"/>
          </w:rPr>
          <w:t>domestic outbuilding</w:t>
        </w:r>
      </w:hyperlink>
      <w:r w:rsidRPr="00506C12">
        <w:t xml:space="preserve">, </w:t>
      </w:r>
      <w:r w:rsidR="00ED0F51" w:rsidRPr="00506C12">
        <w:t>do</w:t>
      </w:r>
      <w:r w:rsidR="001D77E9">
        <w:t>es</w:t>
      </w:r>
      <w:r w:rsidR="00ED0F51" w:rsidRPr="00506C12">
        <w:t xml:space="preserve"> not cause adverse </w:t>
      </w:r>
      <w:r w:rsidR="00333605" w:rsidRPr="00640BFB">
        <w:t xml:space="preserve">drainage impacts or </w:t>
      </w:r>
      <w:r w:rsidR="00ED0F51" w:rsidRPr="00506C12">
        <w:t>flooding of upstream</w:t>
      </w:r>
      <w:r w:rsidR="003D70AD" w:rsidRPr="00506C12">
        <w:t xml:space="preserve">, downstream </w:t>
      </w:r>
      <w:r w:rsidR="00D10D1C">
        <w:t>or</w:t>
      </w:r>
      <w:r w:rsidR="00216D66">
        <w:t xml:space="preserve"> </w:t>
      </w:r>
      <w:r w:rsidR="003D70AD" w:rsidRPr="00506C12">
        <w:t>adjoining land.</w:t>
      </w:r>
    </w:p>
    <w:p w:rsidR="00521C0A" w:rsidRPr="00266419" w:rsidRDefault="001D77E9" w:rsidP="003D3293">
      <w:pPr>
        <w:pStyle w:val="QPPBulletpoint2"/>
      </w:pPr>
      <w:r>
        <w:t xml:space="preserve">Development ensures that </w:t>
      </w:r>
      <w:r w:rsidR="00216D66">
        <w:t xml:space="preserve">the </w:t>
      </w:r>
      <w:r w:rsidR="004B775E" w:rsidRPr="00A11674">
        <w:t xml:space="preserve">siting </w:t>
      </w:r>
      <w:r w:rsidR="00216D66">
        <w:t xml:space="preserve">of a </w:t>
      </w:r>
      <w:hyperlink r:id="rId38" w:anchor="DwgHse" w:history="1">
        <w:r w:rsidR="00D4029B" w:rsidRPr="00506C12">
          <w:rPr>
            <w:rStyle w:val="Hyperlink"/>
          </w:rPr>
          <w:t>dwelling house</w:t>
        </w:r>
      </w:hyperlink>
      <w:r w:rsidR="00D4029B">
        <w:rPr>
          <w:rStyle w:val="Hyperlink"/>
        </w:rPr>
        <w:t xml:space="preserve"> </w:t>
      </w:r>
      <w:r w:rsidR="004B775E" w:rsidRPr="00A11674">
        <w:t xml:space="preserve">and </w:t>
      </w:r>
      <w:r w:rsidR="00216D66">
        <w:t xml:space="preserve">any </w:t>
      </w:r>
      <w:r w:rsidR="004B775E" w:rsidRPr="00A11674">
        <w:t xml:space="preserve">built to boundary walls do not negatively impact on the privacy and </w:t>
      </w:r>
      <w:hyperlink r:id="rId39" w:anchor="Amenity" w:history="1">
        <w:r w:rsidR="004B775E" w:rsidRPr="00DB3C3D">
          <w:rPr>
            <w:rStyle w:val="Hyperlink"/>
          </w:rPr>
          <w:t>amenity</w:t>
        </w:r>
      </w:hyperlink>
      <w:r w:rsidR="004B775E" w:rsidRPr="00A11674">
        <w:t xml:space="preserve"> of adjoining residents.</w:t>
      </w:r>
    </w:p>
    <w:p w:rsidR="00997F29" w:rsidRPr="00D23DF0" w:rsidRDefault="00015F5A" w:rsidP="003859F0">
      <w:pPr>
        <w:pStyle w:val="QPPHeading4"/>
      </w:pPr>
      <w:r>
        <w:t>9.3</w:t>
      </w:r>
      <w:r w:rsidR="00210674">
        <w:t>.</w:t>
      </w:r>
      <w:r w:rsidR="003327A6">
        <w:t>7</w:t>
      </w:r>
      <w:r w:rsidR="00416102">
        <w:t xml:space="preserve">.3 </w:t>
      </w:r>
      <w:r w:rsidR="008647E3">
        <w:t>Assessment criteria</w:t>
      </w:r>
    </w:p>
    <w:p w:rsidR="003E4C45" w:rsidRDefault="003E4C45" w:rsidP="003E4C45">
      <w:pPr>
        <w:pStyle w:val="QPPBodytext"/>
      </w:pPr>
      <w:r>
        <w:t xml:space="preserve">The following table identifies </w:t>
      </w:r>
      <w:r w:rsidR="00A61F79">
        <w:t xml:space="preserve">the </w:t>
      </w:r>
      <w:r>
        <w:t xml:space="preserve">assessment criteria for </w:t>
      </w:r>
      <w:r w:rsidR="00A61F79">
        <w:t>self-assessable</w:t>
      </w:r>
      <w:r w:rsidR="009D7DC0">
        <w:t xml:space="preserve"> and assessable development.</w:t>
      </w:r>
    </w:p>
    <w:p w:rsidR="00997F29" w:rsidRPr="00CC0C47" w:rsidRDefault="00997F29" w:rsidP="00CC0C47">
      <w:pPr>
        <w:pStyle w:val="QPPTableHeadingStyle1"/>
      </w:pPr>
      <w:r w:rsidRPr="00CC0C47">
        <w:t xml:space="preserve">Table </w:t>
      </w:r>
      <w:r w:rsidR="00015F5A">
        <w:t>9.3</w:t>
      </w:r>
      <w:r w:rsidR="00250A41" w:rsidRPr="00CC0C47">
        <w:t>.</w:t>
      </w:r>
      <w:r w:rsidR="003327A6">
        <w:t>7</w:t>
      </w:r>
      <w:r w:rsidR="00216D66">
        <w:t>.3—Criteria for self-</w:t>
      </w:r>
      <w:r w:rsidRPr="00CC0C47">
        <w:t>assessable and assessable development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0"/>
        <w:gridCol w:w="4151"/>
      </w:tblGrid>
      <w:tr w:rsidR="003859F0" w:rsidRPr="00A4643B" w:rsidTr="00A4643B">
        <w:trPr>
          <w:trHeight w:val="434"/>
        </w:trPr>
        <w:tc>
          <w:tcPr>
            <w:tcW w:w="4150" w:type="dxa"/>
            <w:shd w:val="clear" w:color="auto" w:fill="auto"/>
          </w:tcPr>
          <w:p w:rsidR="003859F0" w:rsidRPr="00CC0C47" w:rsidRDefault="003859F0" w:rsidP="00627143">
            <w:pPr>
              <w:pStyle w:val="QPPTableTextBold"/>
            </w:pPr>
            <w:r w:rsidRPr="00CC0C47">
              <w:t>Performance outcomes</w:t>
            </w:r>
          </w:p>
        </w:tc>
        <w:tc>
          <w:tcPr>
            <w:tcW w:w="4151" w:type="dxa"/>
            <w:shd w:val="clear" w:color="auto" w:fill="auto"/>
          </w:tcPr>
          <w:p w:rsidR="003859F0" w:rsidRPr="00CC0C47" w:rsidRDefault="003859F0" w:rsidP="00627143">
            <w:pPr>
              <w:pStyle w:val="QPPTableTextBold"/>
            </w:pPr>
            <w:r w:rsidRPr="00CC0C47">
              <w:t>Acceptable outcomes</w:t>
            </w:r>
          </w:p>
        </w:tc>
      </w:tr>
      <w:tr w:rsidR="00A61F79" w:rsidRPr="00D23DF0" w:rsidTr="00A4643B">
        <w:trPr>
          <w:trHeight w:val="1184"/>
        </w:trPr>
        <w:tc>
          <w:tcPr>
            <w:tcW w:w="4150" w:type="dxa"/>
            <w:vMerge w:val="restart"/>
            <w:shd w:val="clear" w:color="auto" w:fill="auto"/>
          </w:tcPr>
          <w:p w:rsidR="00A61F79" w:rsidRPr="00506C12" w:rsidRDefault="00A61F79" w:rsidP="00627143">
            <w:pPr>
              <w:pStyle w:val="QPPTableTextBold"/>
            </w:pPr>
            <w:r w:rsidRPr="00506C12">
              <w:t>PO1</w:t>
            </w:r>
          </w:p>
          <w:p w:rsidR="00A61F79" w:rsidRDefault="00A61F79" w:rsidP="00522B94">
            <w:pPr>
              <w:pStyle w:val="QPPTableTextBody"/>
            </w:pPr>
            <w:r>
              <w:t>Development ensures that a building other than a dwelling house</w:t>
            </w:r>
            <w:r w:rsidRPr="00506C12">
              <w:t xml:space="preserve"> on the </w:t>
            </w:r>
            <w:r w:rsidRPr="00DB3C3D">
              <w:t>site</w:t>
            </w:r>
            <w:r>
              <w:t>:</w:t>
            </w:r>
          </w:p>
          <w:p w:rsidR="00A61F79" w:rsidRDefault="00A61F79" w:rsidP="00D2636B">
            <w:pPr>
              <w:pStyle w:val="HGTableBullet2"/>
            </w:pPr>
            <w:r>
              <w:t xml:space="preserve">is </w:t>
            </w:r>
            <w:r w:rsidRPr="00506C12">
              <w:t xml:space="preserve">used for </w:t>
            </w:r>
            <w:r>
              <w:t xml:space="preserve">a </w:t>
            </w:r>
            <w:r w:rsidRPr="00506C12">
              <w:t>domestic residential purpo</w:t>
            </w:r>
            <w:r>
              <w:t>se</w:t>
            </w:r>
            <w:r w:rsidRPr="00506C12">
              <w:t xml:space="preserve">, in conjunction with and subordinate to the </w:t>
            </w:r>
            <w:hyperlink r:id="rId40" w:anchor="DwgHse" w:history="1">
              <w:r w:rsidRPr="00506C12">
                <w:rPr>
                  <w:rStyle w:val="Hyperlink"/>
                </w:rPr>
                <w:t>dwelling house</w:t>
              </w:r>
            </w:hyperlink>
            <w:r w:rsidRPr="00506C12">
              <w:t xml:space="preserve"> on the same </w:t>
            </w:r>
            <w:r w:rsidRPr="00DB3C3D">
              <w:t>site</w:t>
            </w:r>
            <w:r w:rsidR="003B7581">
              <w:t>;</w:t>
            </w:r>
          </w:p>
          <w:p w:rsidR="00A61F79" w:rsidRDefault="00A61F79" w:rsidP="00D2636B">
            <w:pPr>
              <w:pStyle w:val="HGTableBullet2"/>
            </w:pPr>
            <w:r>
              <w:t xml:space="preserve">is </w:t>
            </w:r>
            <w:r w:rsidRPr="00506C12">
              <w:t xml:space="preserve">smaller in size and scale than the </w:t>
            </w:r>
            <w:hyperlink r:id="rId41" w:anchor="DwgHse" w:history="1">
              <w:r w:rsidRPr="00506C12">
                <w:rPr>
                  <w:rStyle w:val="Hyperlink"/>
                </w:rPr>
                <w:t>dwelling house</w:t>
              </w:r>
            </w:hyperlink>
            <w:r w:rsidRPr="00506C12">
              <w:t>;</w:t>
            </w:r>
          </w:p>
          <w:p w:rsidR="00A61F79" w:rsidRDefault="00A61F79" w:rsidP="00D2636B">
            <w:pPr>
              <w:pStyle w:val="HGTableBullet2"/>
            </w:pPr>
            <w:r w:rsidRPr="00506C12">
              <w:t>h</w:t>
            </w:r>
            <w:r>
              <w:t>as</w:t>
            </w:r>
            <w:r w:rsidRPr="00506C12">
              <w:t xml:space="preserve"> the appearance of a building ancillary to the </w:t>
            </w:r>
            <w:hyperlink r:id="rId42" w:anchor="DwgHse" w:history="1">
              <w:r w:rsidRPr="00506C12">
                <w:rPr>
                  <w:rStyle w:val="Hyperlink"/>
                </w:rPr>
                <w:t>dwelling house</w:t>
              </w:r>
            </w:hyperlink>
            <w:r w:rsidR="003B7581">
              <w:t>;</w:t>
            </w:r>
          </w:p>
          <w:p w:rsidR="00A61F79" w:rsidRPr="00506C12" w:rsidRDefault="00A61F79" w:rsidP="00D2636B">
            <w:pPr>
              <w:pStyle w:val="HGTableBullet2"/>
            </w:pPr>
            <w:proofErr w:type="gramStart"/>
            <w:r>
              <w:t>is</w:t>
            </w:r>
            <w:proofErr w:type="gramEnd"/>
            <w:r w:rsidRPr="00506C12">
              <w:t xml:space="preserve"> occupied by members of the same </w:t>
            </w:r>
            <w:hyperlink r:id="rId43" w:anchor="Household" w:history="1">
              <w:r w:rsidRPr="00506C12">
                <w:rPr>
                  <w:rStyle w:val="Hyperlink"/>
                </w:rPr>
                <w:t>household</w:t>
              </w:r>
            </w:hyperlink>
            <w:r w:rsidRPr="00506C12">
              <w:t xml:space="preserve"> who occupy the </w:t>
            </w:r>
            <w:hyperlink r:id="rId44" w:anchor="DwgHse" w:history="1">
              <w:r w:rsidRPr="00506C12">
                <w:rPr>
                  <w:rStyle w:val="Hyperlink"/>
                </w:rPr>
                <w:t>dwelling house</w:t>
              </w:r>
            </w:hyperlink>
            <w:r w:rsidRPr="00506C12">
              <w:t>.</w:t>
            </w:r>
          </w:p>
        </w:tc>
        <w:tc>
          <w:tcPr>
            <w:tcW w:w="4151" w:type="dxa"/>
            <w:shd w:val="clear" w:color="auto" w:fill="auto"/>
          </w:tcPr>
          <w:p w:rsidR="00A61F79" w:rsidRPr="00506C12" w:rsidRDefault="00A61F79" w:rsidP="00627143">
            <w:pPr>
              <w:pStyle w:val="QPPTableTextBold"/>
            </w:pPr>
            <w:bookmarkStart w:id="0" w:name="AO11"/>
            <w:r w:rsidRPr="00506C12">
              <w:t>AO1.1</w:t>
            </w:r>
          </w:p>
          <w:bookmarkEnd w:id="0"/>
          <w:p w:rsidR="00A61F79" w:rsidRDefault="00A61F79" w:rsidP="00A61F79">
            <w:pPr>
              <w:pStyle w:val="QPPTableTextBody"/>
            </w:pPr>
            <w:r>
              <w:t xml:space="preserve">Development </w:t>
            </w:r>
            <w:r w:rsidR="00A23CF7">
              <w:t>comprises</w:t>
            </w:r>
            <w:r w:rsidR="00A23CF7" w:rsidRPr="00506C12">
              <w:t xml:space="preserve"> </w:t>
            </w:r>
            <w:r w:rsidRPr="00506C12">
              <w:t xml:space="preserve">not more than one </w:t>
            </w:r>
            <w:hyperlink r:id="rId45" w:anchor="DwgHse" w:history="1">
              <w:r w:rsidRPr="00506C12">
                <w:rPr>
                  <w:rStyle w:val="Hyperlink"/>
                </w:rPr>
                <w:t>dwelling house</w:t>
              </w:r>
            </w:hyperlink>
            <w:r w:rsidRPr="00506C12">
              <w:t xml:space="preserve"> and one </w:t>
            </w:r>
            <w:hyperlink r:id="rId46" w:anchor="SecondaryDwg" w:history="1">
              <w:r w:rsidR="00DB3C3D" w:rsidRPr="00506C12">
                <w:rPr>
                  <w:rStyle w:val="Hyperlink"/>
                </w:rPr>
                <w:t>secondary dwelling</w:t>
              </w:r>
            </w:hyperlink>
            <w:r w:rsidRPr="00506C12">
              <w:t xml:space="preserve">, occupied by one </w:t>
            </w:r>
            <w:hyperlink r:id="rId47" w:anchor="Household" w:history="1">
              <w:r w:rsidRPr="00506C12">
                <w:rPr>
                  <w:rStyle w:val="Hyperlink"/>
                </w:rPr>
                <w:t>household</w:t>
              </w:r>
            </w:hyperlink>
            <w:r w:rsidR="004505CE">
              <w:t xml:space="preserve"> comprising:</w:t>
            </w:r>
          </w:p>
          <w:p w:rsidR="004505CE" w:rsidRPr="000A3F47" w:rsidRDefault="004505CE" w:rsidP="00F7665A">
            <w:pPr>
              <w:pStyle w:val="HGTableBullet2"/>
              <w:numPr>
                <w:ilvl w:val="0"/>
                <w:numId w:val="26"/>
              </w:numPr>
            </w:pPr>
            <w:r w:rsidRPr="000A3F47">
              <w:t>1 person maintaining a household; or</w:t>
            </w:r>
          </w:p>
          <w:p w:rsidR="004505CE" w:rsidRPr="000A3F47" w:rsidRDefault="004505CE" w:rsidP="004505CE">
            <w:pPr>
              <w:pStyle w:val="HGTableBullet2"/>
            </w:pPr>
            <w:r w:rsidRPr="000A3F47">
              <w:t>2 or more persons related by blood, marriage or adoption; or</w:t>
            </w:r>
          </w:p>
          <w:p w:rsidR="002C426B" w:rsidRDefault="004505CE" w:rsidP="004505CE">
            <w:pPr>
              <w:pStyle w:val="HGTableBullet2"/>
            </w:pPr>
            <w:r w:rsidRPr="000A3F47">
              <w:t>not more than 5 persons, not necessarily related by blood, marriage or adoption</w:t>
            </w:r>
            <w:r w:rsidR="002C426B">
              <w:t>;</w:t>
            </w:r>
            <w:r w:rsidR="001472DF">
              <w:t xml:space="preserve"> or</w:t>
            </w:r>
          </w:p>
          <w:p w:rsidR="004505CE" w:rsidRPr="00506C12" w:rsidRDefault="002C426B" w:rsidP="002C426B">
            <w:pPr>
              <w:pStyle w:val="HGTableBullet2"/>
            </w:pPr>
            <w:proofErr w:type="gramStart"/>
            <w:r>
              <w:t>not</w:t>
            </w:r>
            <w:proofErr w:type="gramEnd"/>
            <w:r>
              <w:t xml:space="preserve"> more than 5 persons under the age of 18 and not necessarily related by blood, marriage or adoption, together with 1 or 2 adult persons who have care or control of them</w:t>
            </w:r>
            <w:r w:rsidR="00561B13">
              <w:t>.</w:t>
            </w:r>
          </w:p>
        </w:tc>
      </w:tr>
      <w:tr w:rsidR="00A61F79" w:rsidRPr="00A4643B" w:rsidTr="0025154F">
        <w:trPr>
          <w:trHeight w:val="699"/>
        </w:trPr>
        <w:tc>
          <w:tcPr>
            <w:tcW w:w="4150" w:type="dxa"/>
            <w:vMerge/>
            <w:shd w:val="clear" w:color="auto" w:fill="auto"/>
          </w:tcPr>
          <w:p w:rsidR="00A61F79" w:rsidRPr="00506C12" w:rsidRDefault="00A61F79" w:rsidP="00627143">
            <w:pPr>
              <w:pStyle w:val="QPPTableTextBold"/>
            </w:pPr>
          </w:p>
        </w:tc>
        <w:tc>
          <w:tcPr>
            <w:tcW w:w="4151" w:type="dxa"/>
            <w:shd w:val="clear" w:color="auto" w:fill="auto"/>
          </w:tcPr>
          <w:p w:rsidR="00A61F79" w:rsidRPr="00A61F79" w:rsidRDefault="00A61F79" w:rsidP="00A61F79">
            <w:pPr>
              <w:pStyle w:val="QPPTableTextBold"/>
            </w:pPr>
            <w:bookmarkStart w:id="1" w:name="AO12"/>
            <w:r w:rsidRPr="00A61F79">
              <w:t>AO1.2</w:t>
            </w:r>
          </w:p>
          <w:bookmarkEnd w:id="1"/>
          <w:p w:rsidR="00A61F79" w:rsidRPr="00A61F79" w:rsidRDefault="00A61F79" w:rsidP="00A61F79">
            <w:pPr>
              <w:pStyle w:val="QPPTableTextBody"/>
            </w:pPr>
            <w:r w:rsidRPr="00A61F79">
              <w:t xml:space="preserve">Any </w:t>
            </w:r>
            <w:r w:rsidR="004A61F1">
              <w:t xml:space="preserve">development for a </w:t>
            </w:r>
            <w:hyperlink r:id="rId48" w:anchor="SecondaryDwg" w:history="1">
              <w:r w:rsidR="00DB3C3D" w:rsidRPr="00506C12">
                <w:rPr>
                  <w:rStyle w:val="Hyperlink"/>
                </w:rPr>
                <w:t>secondary dwelling</w:t>
              </w:r>
            </w:hyperlink>
            <w:r w:rsidRPr="00A61F79">
              <w:t xml:space="preserve"> is:</w:t>
            </w:r>
          </w:p>
          <w:p w:rsidR="00A61F79" w:rsidRPr="00A61F79" w:rsidRDefault="00A61F79" w:rsidP="00F7665A">
            <w:pPr>
              <w:pStyle w:val="HGTableBullet2"/>
              <w:numPr>
                <w:ilvl w:val="0"/>
                <w:numId w:val="12"/>
              </w:numPr>
              <w:tabs>
                <w:tab w:val="clear" w:pos="567"/>
                <w:tab w:val="left" w:pos="528"/>
                <w:tab w:val="num" w:pos="953"/>
              </w:tabs>
              <w:ind w:left="528" w:hanging="528"/>
            </w:pPr>
            <w:r w:rsidRPr="00A61F79">
              <w:t>a maximum of 80m</w:t>
            </w:r>
            <w:r w:rsidRPr="004A61F1">
              <w:rPr>
                <w:rStyle w:val="QPPSuperscriptChar"/>
              </w:rPr>
              <w:t>2</w:t>
            </w:r>
            <w:r w:rsidRPr="00A61F79">
              <w:t xml:space="preserve"> in </w:t>
            </w:r>
            <w:hyperlink r:id="rId49" w:anchor="GFA" w:history="1">
              <w:r w:rsidRPr="00A61F79">
                <w:rPr>
                  <w:rStyle w:val="Hyperlink"/>
                </w:rPr>
                <w:t>gross floor area</w:t>
              </w:r>
            </w:hyperlink>
            <w:r w:rsidR="003B7581">
              <w:t>;</w:t>
            </w:r>
          </w:p>
          <w:p w:rsidR="004A61F1" w:rsidRPr="00CF3C51" w:rsidRDefault="004A61F1" w:rsidP="00C479E7">
            <w:pPr>
              <w:pStyle w:val="HGTableBullet2"/>
            </w:pPr>
            <w:r w:rsidRPr="00CF3C51">
              <w:t>located within 20</w:t>
            </w:r>
            <w:r w:rsidR="00A61F79" w:rsidRPr="00CF3C51">
              <w:t xml:space="preserve">m </w:t>
            </w:r>
            <w:r w:rsidRPr="00CF3C51">
              <w:t xml:space="preserve">of </w:t>
            </w:r>
            <w:r w:rsidR="00A61F79" w:rsidRPr="00354C99">
              <w:t xml:space="preserve">the </w:t>
            </w:r>
            <w:hyperlink r:id="rId50" w:anchor="DwgHse" w:history="1">
              <w:r w:rsidR="00A61F79" w:rsidRPr="00C479E7">
                <w:rPr>
                  <w:rStyle w:val="Hyperlink"/>
                  <w:color w:val="000000"/>
                  <w:u w:val="none"/>
                </w:rPr>
                <w:t>dwelling</w:t>
              </w:r>
              <w:r w:rsidR="00D675FD">
                <w:rPr>
                  <w:rStyle w:val="Hyperlink"/>
                </w:rPr>
                <w:t xml:space="preserve"> </w:t>
              </w:r>
              <w:r w:rsidR="00A61F79" w:rsidRPr="00C479E7">
                <w:rPr>
                  <w:rStyle w:val="Hyperlink"/>
                  <w:color w:val="000000"/>
                  <w:u w:val="none"/>
                </w:rPr>
                <w:t>house</w:t>
              </w:r>
            </w:hyperlink>
            <w:r w:rsidR="00A61F79" w:rsidRPr="00CF3C51">
              <w:t>;</w:t>
            </w:r>
          </w:p>
          <w:p w:rsidR="00A61F79" w:rsidRPr="00CF3C51" w:rsidRDefault="00A61F79" w:rsidP="00C479E7">
            <w:pPr>
              <w:pStyle w:val="HGTableBullet2"/>
            </w:pPr>
            <w:proofErr w:type="gramStart"/>
            <w:r w:rsidRPr="00354C99">
              <w:lastRenderedPageBreak/>
              <w:t>occupied</w:t>
            </w:r>
            <w:proofErr w:type="gramEnd"/>
            <w:r w:rsidRPr="00354C99">
              <w:t xml:space="preserve"> by </w:t>
            </w:r>
            <w:r w:rsidR="00D675FD">
              <w:t>1</w:t>
            </w:r>
            <w:r w:rsidR="00D675FD" w:rsidRPr="00354C99">
              <w:t xml:space="preserve"> </w:t>
            </w:r>
            <w:r w:rsidRPr="00354C99">
              <w:t xml:space="preserve">or more members of the same </w:t>
            </w:r>
            <w:hyperlink r:id="rId51" w:anchor="Household" w:history="1">
              <w:r w:rsidRPr="00C479E7">
                <w:rPr>
                  <w:rStyle w:val="Hyperlink"/>
                  <w:color w:val="000000"/>
                  <w:u w:val="none"/>
                </w:rPr>
                <w:t>household</w:t>
              </w:r>
            </w:hyperlink>
            <w:r w:rsidRPr="00CF3C51">
              <w:t xml:space="preserve"> as the </w:t>
            </w:r>
            <w:hyperlink r:id="rId52" w:anchor="DwgHse" w:history="1">
              <w:r w:rsidRPr="00C479E7">
                <w:rPr>
                  <w:rStyle w:val="Hyperlink"/>
                  <w:color w:val="000000"/>
                  <w:u w:val="none"/>
                </w:rPr>
                <w:t>dwelling house</w:t>
              </w:r>
            </w:hyperlink>
            <w:r w:rsidRPr="00CF3C51">
              <w:t>.</w:t>
            </w:r>
          </w:p>
        </w:tc>
      </w:tr>
      <w:tr w:rsidR="003859F0" w:rsidRPr="00A4643B" w:rsidTr="00AE2C1F">
        <w:trPr>
          <w:trHeight w:val="2826"/>
        </w:trPr>
        <w:tc>
          <w:tcPr>
            <w:tcW w:w="4150" w:type="dxa"/>
            <w:shd w:val="clear" w:color="auto" w:fill="auto"/>
          </w:tcPr>
          <w:p w:rsidR="003859F0" w:rsidRPr="00122791" w:rsidRDefault="00627143" w:rsidP="00627143">
            <w:pPr>
              <w:pStyle w:val="QPPTableTextBold"/>
            </w:pPr>
            <w:r w:rsidRPr="00122791">
              <w:lastRenderedPageBreak/>
              <w:t>PO2</w:t>
            </w:r>
          </w:p>
          <w:p w:rsidR="0099710C" w:rsidRPr="00122791" w:rsidRDefault="009D5C0F" w:rsidP="00E52EDD">
            <w:pPr>
              <w:pStyle w:val="QPPTableTextBody"/>
            </w:pPr>
            <w:r>
              <w:t>Development</w:t>
            </w:r>
            <w:r w:rsidR="004A61F1">
              <w:t xml:space="preserve"> has a</w:t>
            </w:r>
            <w:r>
              <w:t xml:space="preserve"> </w:t>
            </w:r>
            <w:hyperlink r:id="rId53" w:anchor="BuildingHeight" w:history="1">
              <w:r w:rsidRPr="003327A6">
                <w:rPr>
                  <w:rStyle w:val="Hyperlink"/>
                </w:rPr>
                <w:t>b</w:t>
              </w:r>
              <w:r w:rsidR="0099710C" w:rsidRPr="003327A6">
                <w:rPr>
                  <w:rStyle w:val="Hyperlink"/>
                </w:rPr>
                <w:t>uilding height</w:t>
              </w:r>
            </w:hyperlink>
            <w:r w:rsidR="0099710C" w:rsidRPr="00122791">
              <w:t xml:space="preserve"> </w:t>
            </w:r>
            <w:r w:rsidR="004A61F1">
              <w:t>that</w:t>
            </w:r>
            <w:r w:rsidR="0099710C" w:rsidRPr="00122791">
              <w:t>:</w:t>
            </w:r>
          </w:p>
          <w:p w:rsidR="0099710C" w:rsidRPr="00122791" w:rsidRDefault="004A61F1" w:rsidP="00C479E7">
            <w:pPr>
              <w:pStyle w:val="HGTableBullet2"/>
              <w:numPr>
                <w:ilvl w:val="0"/>
                <w:numId w:val="13"/>
              </w:numPr>
            </w:pPr>
            <w:r>
              <w:t>is</w:t>
            </w:r>
            <w:r w:rsidR="0099710C" w:rsidRPr="00122791">
              <w:t xml:space="preserve"> consistent with </w:t>
            </w:r>
            <w:r>
              <w:t xml:space="preserve">the building height of </w:t>
            </w:r>
            <w:hyperlink r:id="rId54" w:anchor="DwgHse" w:history="1">
              <w:r w:rsidR="0067164C" w:rsidRPr="00C479E7">
                <w:rPr>
                  <w:rStyle w:val="Hyperlink"/>
                  <w:color w:val="000000"/>
                  <w:u w:val="none"/>
                </w:rPr>
                <w:t>dwelling houses</w:t>
              </w:r>
            </w:hyperlink>
            <w:r w:rsidR="0099710C" w:rsidRPr="00CF3C51">
              <w:t xml:space="preserve"> prevailin</w:t>
            </w:r>
            <w:r w:rsidR="00F87F5E" w:rsidRPr="00354C99">
              <w:t>g in the immediate vicinity;</w:t>
            </w:r>
          </w:p>
          <w:p w:rsidR="003859F0" w:rsidRDefault="004A61F1" w:rsidP="00D10D1C">
            <w:pPr>
              <w:pStyle w:val="HGTableBullet2"/>
            </w:pPr>
            <w:proofErr w:type="gramStart"/>
            <w:r>
              <w:t>does</w:t>
            </w:r>
            <w:proofErr w:type="gramEnd"/>
            <w:r>
              <w:t xml:space="preserve"> </w:t>
            </w:r>
            <w:r w:rsidR="0099710C" w:rsidRPr="00122791">
              <w:t xml:space="preserve">not unduly overshadow </w:t>
            </w:r>
            <w:r w:rsidR="00D10D1C">
              <w:t>adjoining</w:t>
            </w:r>
            <w:r>
              <w:t xml:space="preserve"> </w:t>
            </w:r>
            <w:hyperlink r:id="rId55" w:anchor="DwgHse" w:history="1">
              <w:r w:rsidR="0067164C" w:rsidRPr="00122791">
                <w:rPr>
                  <w:rStyle w:val="Hyperlink"/>
                </w:rPr>
                <w:t>dwelling houses</w:t>
              </w:r>
            </w:hyperlink>
            <w:r w:rsidR="0099710C" w:rsidRPr="00122791">
              <w:t xml:space="preserve"> and thei</w:t>
            </w:r>
            <w:r w:rsidR="00D10D1C">
              <w:t>r associated private open space in terms of access to sunlight and daylight.</w:t>
            </w:r>
          </w:p>
          <w:p w:rsidR="007E0F31" w:rsidRPr="00122791" w:rsidRDefault="007E0F31" w:rsidP="007B566D">
            <w:pPr>
              <w:pStyle w:val="QPPEditorsNoteStyle1"/>
            </w:pPr>
            <w:bookmarkStart w:id="2" w:name="_GoBack"/>
            <w:bookmarkEnd w:id="2"/>
            <w:r>
              <w:t>Note</w:t>
            </w:r>
            <w:r w:rsidR="002F146A">
              <w:t>–</w:t>
            </w:r>
            <w:r w:rsidR="001F71B2" w:rsidRPr="001F71B2">
              <w:t>In interpreting PO2, the term ‘prevailing in the immediate vicinity’ means the building height of more than 50% of the dwelling houses in the same zone as the subject site and within 35m of any point of the street frontage</w:t>
            </w:r>
            <w:r w:rsidR="000319EA">
              <w:t xml:space="preserve"> of the </w:t>
            </w:r>
            <w:r w:rsidR="00964DBD">
              <w:t>subject</w:t>
            </w:r>
            <w:r w:rsidR="000319EA">
              <w:t xml:space="preserve"> site</w:t>
            </w:r>
            <w:r w:rsidR="001F71B2" w:rsidRPr="001F71B2">
              <w:t>.</w:t>
            </w:r>
          </w:p>
        </w:tc>
        <w:tc>
          <w:tcPr>
            <w:tcW w:w="4151" w:type="dxa"/>
            <w:shd w:val="clear" w:color="auto" w:fill="auto"/>
          </w:tcPr>
          <w:p w:rsidR="003859F0" w:rsidRPr="00122791" w:rsidRDefault="003859F0" w:rsidP="00627143">
            <w:pPr>
              <w:pStyle w:val="QPPTableTextBold"/>
            </w:pPr>
            <w:r w:rsidRPr="00122791">
              <w:t>AO2</w:t>
            </w:r>
          </w:p>
          <w:p w:rsidR="000A2F4B" w:rsidRDefault="009D5C0F" w:rsidP="00522B94">
            <w:pPr>
              <w:pStyle w:val="QPPTableTextBody"/>
            </w:pPr>
            <w:r>
              <w:t xml:space="preserve">Development </w:t>
            </w:r>
            <w:r w:rsidR="000A2F4B">
              <w:t>in th</w:t>
            </w:r>
            <w:r w:rsidR="00B72706">
              <w:t>e</w:t>
            </w:r>
            <w:r w:rsidR="000A2F4B">
              <w:t>:</w:t>
            </w:r>
          </w:p>
          <w:p w:rsidR="003859F0" w:rsidRDefault="0025154F" w:rsidP="00B72706">
            <w:pPr>
              <w:pStyle w:val="HGTableBullet2"/>
              <w:numPr>
                <w:ilvl w:val="0"/>
                <w:numId w:val="60"/>
              </w:numPr>
            </w:pPr>
            <w:hyperlink r:id="rId56" w:history="1">
              <w:r w:rsidR="000A2F4B" w:rsidRPr="00AE2C1F">
                <w:rPr>
                  <w:rStyle w:val="Hyperlink"/>
                </w:rPr>
                <w:t>Low density residential zone</w:t>
              </w:r>
            </w:hyperlink>
            <w:r w:rsidR="000A2F4B">
              <w:t xml:space="preserve">, </w:t>
            </w:r>
            <w:hyperlink r:id="rId57" w:history="1">
              <w:r w:rsidR="000A2F4B" w:rsidRPr="00AE2C1F">
                <w:rPr>
                  <w:rStyle w:val="Hyperlink"/>
                </w:rPr>
                <w:t>Character residential zone</w:t>
              </w:r>
            </w:hyperlink>
            <w:r w:rsidR="000A2F4B">
              <w:t xml:space="preserve">, 2 storey mix </w:t>
            </w:r>
            <w:r w:rsidR="00B72706">
              <w:t>z</w:t>
            </w:r>
            <w:r w:rsidR="000A2F4B">
              <w:t xml:space="preserve">one precinct of the </w:t>
            </w:r>
            <w:hyperlink r:id="rId58" w:history="1">
              <w:r w:rsidR="000A2F4B" w:rsidRPr="00CC6E23">
                <w:rPr>
                  <w:rStyle w:val="Hyperlink"/>
                </w:rPr>
                <w:t>Low–medium density residential zone</w:t>
              </w:r>
            </w:hyperlink>
            <w:r w:rsidR="000A2F4B">
              <w:t xml:space="preserve">, 2 or 3 storey mix zone precinct of the Low–medium density residential zone, </w:t>
            </w:r>
            <w:hyperlink r:id="rId59" w:history="1">
              <w:r w:rsidR="000A2F4B" w:rsidRPr="00CC6E23">
                <w:rPr>
                  <w:rStyle w:val="Hyperlink"/>
                </w:rPr>
                <w:t>Rural residential zone</w:t>
              </w:r>
            </w:hyperlink>
            <w:r w:rsidR="000A2F4B">
              <w:t xml:space="preserve">, </w:t>
            </w:r>
            <w:hyperlink r:id="rId60" w:history="1">
              <w:r w:rsidR="000A2F4B" w:rsidRPr="00CC6E23">
                <w:rPr>
                  <w:rStyle w:val="Hyperlink"/>
                </w:rPr>
                <w:t>Environmental management zone</w:t>
              </w:r>
            </w:hyperlink>
            <w:r w:rsidR="000A2F4B">
              <w:t xml:space="preserve">, </w:t>
            </w:r>
            <w:hyperlink r:id="rId61" w:history="1">
              <w:r w:rsidR="000A2F4B" w:rsidRPr="00CC6E23">
                <w:rPr>
                  <w:rStyle w:val="Hyperlink"/>
                </w:rPr>
                <w:t>Rural zone</w:t>
              </w:r>
            </w:hyperlink>
            <w:r w:rsidR="000A2F4B">
              <w:t xml:space="preserve"> or </w:t>
            </w:r>
            <w:hyperlink r:id="rId62" w:history="1">
              <w:r w:rsidR="000A2F4B" w:rsidRPr="00CC6E23">
                <w:rPr>
                  <w:rStyle w:val="Hyperlink"/>
                </w:rPr>
                <w:t>Emerging community zone</w:t>
              </w:r>
            </w:hyperlink>
            <w:r w:rsidR="000A2F4B">
              <w:t xml:space="preserve"> </w:t>
            </w:r>
            <w:r w:rsidR="004B7CA7">
              <w:t xml:space="preserve">results in </w:t>
            </w:r>
            <w:r w:rsidR="0099710C" w:rsidRPr="00122791">
              <w:t xml:space="preserve">a maximum </w:t>
            </w:r>
            <w:hyperlink r:id="rId63" w:anchor="Buildingheight" w:history="1">
              <w:r w:rsidR="00250A41" w:rsidRPr="00122791">
                <w:rPr>
                  <w:rStyle w:val="Hyperlink"/>
                </w:rPr>
                <w:t xml:space="preserve">building </w:t>
              </w:r>
              <w:r w:rsidR="0099710C" w:rsidRPr="00122791">
                <w:rPr>
                  <w:rStyle w:val="Hyperlink"/>
                </w:rPr>
                <w:t>height</w:t>
              </w:r>
            </w:hyperlink>
            <w:r w:rsidR="0099710C" w:rsidRPr="00122791">
              <w:t xml:space="preserve"> of</w:t>
            </w:r>
            <w:r w:rsidR="000A2F4B">
              <w:t xml:space="preserve"> 9.5m and</w:t>
            </w:r>
            <w:r w:rsidR="00247DDD">
              <w:t>:</w:t>
            </w:r>
          </w:p>
          <w:p w:rsidR="004B7CA7" w:rsidRDefault="00247DDD" w:rsidP="00B72706">
            <w:pPr>
              <w:pStyle w:val="HGTableBullet3"/>
            </w:pPr>
            <w:r>
              <w:t xml:space="preserve">2 </w:t>
            </w:r>
            <w:hyperlink r:id="rId64" w:anchor="Storey" w:history="1">
              <w:r w:rsidRPr="007D7C79">
                <w:rPr>
                  <w:rStyle w:val="Hyperlink"/>
                </w:rPr>
                <w:t>storeys</w:t>
              </w:r>
            </w:hyperlink>
            <w:r w:rsidR="000A2F4B">
              <w:t>; or</w:t>
            </w:r>
          </w:p>
          <w:p w:rsidR="000A2F4B" w:rsidRDefault="000A2F4B" w:rsidP="00B72706">
            <w:pPr>
              <w:pStyle w:val="HGTableBullet3"/>
            </w:pPr>
            <w:r>
              <w:t>1 storey if the development also includes a space that is situated between one floor level and the floor level next above, or if there is no floor above, the ceiling or roof above that contains only a bathroom, shower room, laundry, water closet, or other sanitary compartment;</w:t>
            </w:r>
          </w:p>
          <w:p w:rsidR="000A2F4B" w:rsidRDefault="000A2F4B" w:rsidP="00B72706">
            <w:pPr>
              <w:pStyle w:val="HGTableBullet2"/>
            </w:pPr>
            <w:r>
              <w:t>Up to 3 st</w:t>
            </w:r>
            <w:r w:rsidR="00B72706">
              <w:t xml:space="preserve">oreys zone precinct of the </w:t>
            </w:r>
            <w:hyperlink r:id="rId65" w:history="1">
              <w:r w:rsidRPr="00CC6E23">
                <w:rPr>
                  <w:rStyle w:val="Hyperlink"/>
                </w:rPr>
                <w:t>Low–medium density residential zone</w:t>
              </w:r>
            </w:hyperlink>
            <w:r>
              <w:t xml:space="preserve"> or in the </w:t>
            </w:r>
            <w:hyperlink r:id="rId66" w:history="1">
              <w:r w:rsidRPr="00CC6E23">
                <w:rPr>
                  <w:rStyle w:val="Hyperlink"/>
                </w:rPr>
                <w:t>Medium density residential zone</w:t>
              </w:r>
            </w:hyperlink>
            <w:r>
              <w:t xml:space="preserve"> results in a ma</w:t>
            </w:r>
            <w:r w:rsidR="00B72706">
              <w:t>x</w:t>
            </w:r>
            <w:r>
              <w:t>imum building height of 11.5m and:</w:t>
            </w:r>
          </w:p>
          <w:p w:rsidR="000A2F4B" w:rsidRDefault="000A2F4B" w:rsidP="00AE2C1F">
            <w:pPr>
              <w:pStyle w:val="HGTableBullet3"/>
              <w:numPr>
                <w:ilvl w:val="0"/>
                <w:numId w:val="61"/>
              </w:numPr>
            </w:pPr>
            <w:r>
              <w:t>3 storeys; or</w:t>
            </w:r>
          </w:p>
          <w:p w:rsidR="00B72706" w:rsidRDefault="000A2F4B" w:rsidP="00B72706">
            <w:pPr>
              <w:pStyle w:val="HGTableBullet3"/>
            </w:pPr>
            <w:r>
              <w:t xml:space="preserve">2 storeys if the development also includes a  space that is situated between one floor level and the floor level next above, or if there is no floor above, the ceiling or roof above that contains </w:t>
            </w:r>
            <w:r w:rsidR="00B72706">
              <w:t>only a bath</w:t>
            </w:r>
            <w:r>
              <w:t>room, shower room, laundry, water closet, or other sanitary compartment.</w:t>
            </w:r>
          </w:p>
          <w:p w:rsidR="005079B5" w:rsidRPr="00122791" w:rsidRDefault="004B7CA7" w:rsidP="00B72706">
            <w:pPr>
              <w:pStyle w:val="QPPEditorsNoteStyle1"/>
            </w:pPr>
            <w:r>
              <w:t xml:space="preserve">Editor's </w:t>
            </w:r>
            <w:r w:rsidR="003E19E9">
              <w:t>n</w:t>
            </w:r>
            <w:r>
              <w:t xml:space="preserve">ote—This acceptable outcome is only for the maximum building height. Side boundary setbacks are provided in accordance with the Queensland Development Code; which vary according to the height of the building. </w:t>
            </w:r>
          </w:p>
        </w:tc>
      </w:tr>
      <w:tr w:rsidR="0099710C" w:rsidRPr="00D23DF0" w:rsidTr="00A4643B">
        <w:trPr>
          <w:trHeight w:val="284"/>
        </w:trPr>
        <w:tc>
          <w:tcPr>
            <w:tcW w:w="4150" w:type="dxa"/>
            <w:shd w:val="clear" w:color="auto" w:fill="auto"/>
          </w:tcPr>
          <w:p w:rsidR="0099710C" w:rsidRPr="00122791" w:rsidRDefault="00627143" w:rsidP="00627143">
            <w:pPr>
              <w:pStyle w:val="QPPTableTextBold"/>
            </w:pPr>
            <w:r w:rsidRPr="00122791">
              <w:lastRenderedPageBreak/>
              <w:t>PO</w:t>
            </w:r>
            <w:r w:rsidR="00A82492">
              <w:t>3</w:t>
            </w:r>
          </w:p>
          <w:p w:rsidR="00A53D13" w:rsidRPr="00122791" w:rsidRDefault="009D5C0F" w:rsidP="00B95B48">
            <w:pPr>
              <w:pStyle w:val="QPPTableTextBody"/>
            </w:pPr>
            <w:r>
              <w:t>Development ensures that r</w:t>
            </w:r>
            <w:r w:rsidR="00A53D13" w:rsidRPr="00122791">
              <w:t xml:space="preserve">esidents’ vehicles </w:t>
            </w:r>
            <w:r w:rsidR="0014703A">
              <w:t>are accommodated on</w:t>
            </w:r>
            <w:r w:rsidR="004462B2">
              <w:t xml:space="preserve"> </w:t>
            </w:r>
            <w:r w:rsidR="00B53616" w:rsidRPr="00301BE1">
              <w:t>site</w:t>
            </w:r>
            <w:r w:rsidR="00A53D13" w:rsidRPr="00122791">
              <w:t>.</w:t>
            </w:r>
          </w:p>
        </w:tc>
        <w:tc>
          <w:tcPr>
            <w:tcW w:w="4151" w:type="dxa"/>
            <w:shd w:val="clear" w:color="auto" w:fill="auto"/>
          </w:tcPr>
          <w:p w:rsidR="0099710C" w:rsidRPr="00122791" w:rsidRDefault="00F06573" w:rsidP="00627143">
            <w:pPr>
              <w:pStyle w:val="QPPTableTextBold"/>
            </w:pPr>
            <w:r w:rsidRPr="00122791">
              <w:t>AO</w:t>
            </w:r>
            <w:r w:rsidR="00A82492">
              <w:t>3</w:t>
            </w:r>
          </w:p>
          <w:p w:rsidR="00A53D13" w:rsidRPr="00122791" w:rsidRDefault="009D5C0F" w:rsidP="00522B94">
            <w:pPr>
              <w:pStyle w:val="QPPTableTextBody"/>
            </w:pPr>
            <w:r>
              <w:t xml:space="preserve">Development </w:t>
            </w:r>
            <w:r w:rsidR="0014703A">
              <w:t xml:space="preserve">provides </w:t>
            </w:r>
            <w:r>
              <w:t xml:space="preserve">a </w:t>
            </w:r>
            <w:r w:rsidR="00F87F5E" w:rsidRPr="00122791">
              <w:t>minimum number of o</w:t>
            </w:r>
            <w:r w:rsidR="00A53D13" w:rsidRPr="00122791">
              <w:t xml:space="preserve">n-site </w:t>
            </w:r>
            <w:r w:rsidR="00FE47CA" w:rsidRPr="00122791">
              <w:t xml:space="preserve">parking </w:t>
            </w:r>
            <w:r w:rsidR="00F87F5E" w:rsidRPr="00122791">
              <w:t xml:space="preserve">spaces </w:t>
            </w:r>
            <w:r w:rsidR="0014703A">
              <w:t>comprising</w:t>
            </w:r>
            <w:r w:rsidR="00F87F5E" w:rsidRPr="00122791">
              <w:t>:</w:t>
            </w:r>
          </w:p>
          <w:p w:rsidR="00627143" w:rsidRPr="00E05054" w:rsidRDefault="0014703A" w:rsidP="00C479E7">
            <w:pPr>
              <w:pStyle w:val="HGTableBullet2"/>
              <w:numPr>
                <w:ilvl w:val="0"/>
                <w:numId w:val="14"/>
              </w:numPr>
            </w:pPr>
            <w:r w:rsidRPr="00E05054">
              <w:t xml:space="preserve">1 </w:t>
            </w:r>
            <w:r w:rsidR="00A53D13" w:rsidRPr="00E05054">
              <w:t>car</w:t>
            </w:r>
            <w:r w:rsidR="00FE47CA" w:rsidRPr="00E05054">
              <w:t xml:space="preserve"> parking</w:t>
            </w:r>
            <w:r w:rsidR="00A53D13" w:rsidRPr="00E05054">
              <w:t xml:space="preserve"> space for the </w:t>
            </w:r>
            <w:hyperlink r:id="rId67" w:anchor="DwgHse" w:history="1">
              <w:r w:rsidR="0067164C" w:rsidRPr="00C479E7">
                <w:rPr>
                  <w:rStyle w:val="Hyperlink"/>
                  <w:color w:val="000000"/>
                  <w:u w:val="none"/>
                </w:rPr>
                <w:t>dwelling house</w:t>
              </w:r>
            </w:hyperlink>
            <w:r w:rsidR="003B7581">
              <w:t>;</w:t>
            </w:r>
          </w:p>
          <w:p w:rsidR="00A53D13" w:rsidRPr="00E05054" w:rsidRDefault="0014703A" w:rsidP="00C479E7">
            <w:pPr>
              <w:pStyle w:val="HGTableBullet2"/>
            </w:pPr>
            <w:r w:rsidRPr="00E05054">
              <w:t xml:space="preserve">1 </w:t>
            </w:r>
            <w:r w:rsidR="00A53D13" w:rsidRPr="00E05054">
              <w:t xml:space="preserve">car </w:t>
            </w:r>
            <w:r w:rsidR="00FE47CA" w:rsidRPr="00E05054">
              <w:t xml:space="preserve">parking </w:t>
            </w:r>
            <w:r w:rsidR="00A53D13" w:rsidRPr="00E05054">
              <w:t xml:space="preserve">space for any </w:t>
            </w:r>
            <w:hyperlink r:id="rId68" w:anchor="SecondaryDwg" w:history="1">
              <w:r w:rsidR="0052475D" w:rsidRPr="00C479E7">
                <w:rPr>
                  <w:rStyle w:val="Hyperlink"/>
                  <w:color w:val="000000"/>
                  <w:u w:val="none"/>
                </w:rPr>
                <w:t>secondary dwelling</w:t>
              </w:r>
            </w:hyperlink>
            <w:r w:rsidR="00A53D13" w:rsidRPr="00E05054">
              <w:t xml:space="preserve"> on the same </w:t>
            </w:r>
            <w:r w:rsidR="00B53616" w:rsidRPr="00E05054">
              <w:t>site</w:t>
            </w:r>
            <w:r w:rsidR="00A53D13" w:rsidRPr="00E05054">
              <w:t>.</w:t>
            </w:r>
          </w:p>
        </w:tc>
      </w:tr>
      <w:tr w:rsidR="00636FC7" w:rsidRPr="00A4643B" w:rsidTr="00A4643B">
        <w:trPr>
          <w:trHeight w:val="284"/>
        </w:trPr>
        <w:tc>
          <w:tcPr>
            <w:tcW w:w="4150" w:type="dxa"/>
            <w:shd w:val="clear" w:color="auto" w:fill="auto"/>
          </w:tcPr>
          <w:p w:rsidR="00636FC7" w:rsidRPr="00122791" w:rsidRDefault="00D10D1C" w:rsidP="00627143">
            <w:pPr>
              <w:pStyle w:val="QPPTableTextBold"/>
            </w:pPr>
            <w:r>
              <w:t>PO</w:t>
            </w:r>
            <w:r w:rsidR="00A82492">
              <w:t>4</w:t>
            </w:r>
          </w:p>
          <w:p w:rsidR="00636FC7" w:rsidRPr="00122791" w:rsidRDefault="00A91BC5" w:rsidP="0014703A">
            <w:pPr>
              <w:pStyle w:val="QPPTableTextBody"/>
            </w:pPr>
            <w:r>
              <w:t xml:space="preserve">Development ensures that the </w:t>
            </w:r>
            <w:r w:rsidR="00636FC7" w:rsidRPr="00122791">
              <w:t>location and design of</w:t>
            </w:r>
            <w:r w:rsidR="0014703A">
              <w:t xml:space="preserve"> a</w:t>
            </w:r>
            <w:r w:rsidR="00636FC7" w:rsidRPr="00122791">
              <w:t xml:space="preserve"> </w:t>
            </w:r>
            <w:hyperlink r:id="rId69" w:anchor="DwgHse" w:history="1">
              <w:r w:rsidR="0067164C" w:rsidRPr="00122791">
                <w:rPr>
                  <w:rStyle w:val="Hyperlink"/>
                </w:rPr>
                <w:t>dwelling house</w:t>
              </w:r>
            </w:hyperlink>
            <w:r w:rsidR="00636FC7" w:rsidRPr="00122791">
              <w:t xml:space="preserve">, </w:t>
            </w:r>
            <w:hyperlink r:id="rId70" w:anchor="SecondaryDwg" w:history="1">
              <w:r w:rsidR="0052475D" w:rsidRPr="00122791">
                <w:rPr>
                  <w:rStyle w:val="Hyperlink"/>
                </w:rPr>
                <w:t>secondary dwelling</w:t>
              </w:r>
            </w:hyperlink>
            <w:r w:rsidR="00636FC7" w:rsidRPr="00122791">
              <w:t xml:space="preserve"> </w:t>
            </w:r>
            <w:r w:rsidR="0014703A">
              <w:t xml:space="preserve">or </w:t>
            </w:r>
            <w:hyperlink r:id="rId71" w:anchor="DomOut" w:history="1">
              <w:r w:rsidR="0014703A" w:rsidRPr="00C24195">
                <w:rPr>
                  <w:rStyle w:val="Hyperlink"/>
                </w:rPr>
                <w:t>domestic outbuilding</w:t>
              </w:r>
            </w:hyperlink>
            <w:r w:rsidR="00636FC7" w:rsidRPr="00122791">
              <w:t xml:space="preserve"> do</w:t>
            </w:r>
            <w:r w:rsidR="0014703A">
              <w:t>es</w:t>
            </w:r>
            <w:r w:rsidR="00636FC7" w:rsidRPr="00122791">
              <w:t xml:space="preserve"> not expose surrounding properties to additional adverse impacts of overland flow.</w:t>
            </w:r>
          </w:p>
        </w:tc>
        <w:tc>
          <w:tcPr>
            <w:tcW w:w="4151" w:type="dxa"/>
            <w:shd w:val="clear" w:color="auto" w:fill="auto"/>
          </w:tcPr>
          <w:p w:rsidR="00636FC7" w:rsidRPr="00122791" w:rsidRDefault="0014703A" w:rsidP="00627143">
            <w:pPr>
              <w:pStyle w:val="QPPTableTextBold"/>
            </w:pPr>
            <w:r>
              <w:t>AO</w:t>
            </w:r>
            <w:r w:rsidR="00A82492">
              <w:t>4</w:t>
            </w:r>
          </w:p>
          <w:p w:rsidR="00636FC7" w:rsidRPr="00122791" w:rsidRDefault="000370B0" w:rsidP="00D10D1C">
            <w:pPr>
              <w:pStyle w:val="QPPTableTextBody"/>
            </w:pPr>
            <w:r>
              <w:t xml:space="preserve">Development </w:t>
            </w:r>
            <w:r w:rsidR="00636FC7" w:rsidRPr="00122791">
              <w:t xml:space="preserve">and associated </w:t>
            </w:r>
            <w:r w:rsidR="00B53616" w:rsidRPr="00301BE1">
              <w:t>site</w:t>
            </w:r>
            <w:r w:rsidR="0014703A">
              <w:t xml:space="preserve"> works</w:t>
            </w:r>
            <w:r w:rsidR="004462B2">
              <w:t>,</w:t>
            </w:r>
            <w:r w:rsidR="0014703A">
              <w:t xml:space="preserve"> </w:t>
            </w:r>
            <w:r w:rsidR="00636FC7" w:rsidRPr="00122791">
              <w:t>including filling and excav</w:t>
            </w:r>
            <w:r w:rsidR="00D10D1C">
              <w:t>ation</w:t>
            </w:r>
            <w:r w:rsidR="004462B2">
              <w:t>,</w:t>
            </w:r>
            <w:r w:rsidR="00636FC7" w:rsidRPr="00122791">
              <w:t xml:space="preserve"> are designed and constructed to ensure overland flow</w:t>
            </w:r>
            <w:r w:rsidR="0014703A">
              <w:t xml:space="preserve"> is not worsened, </w:t>
            </w:r>
            <w:r w:rsidR="00636FC7" w:rsidRPr="00122791">
              <w:t>impeded</w:t>
            </w:r>
            <w:r w:rsidR="0014703A">
              <w:t xml:space="preserve">, or </w:t>
            </w:r>
            <w:r w:rsidR="00636FC7" w:rsidRPr="00122791">
              <w:t>otherwise diverted to adversely affect other properties.</w:t>
            </w:r>
          </w:p>
        </w:tc>
      </w:tr>
      <w:tr w:rsidR="00636FC7" w:rsidRPr="00D23DF0" w:rsidTr="00A4643B">
        <w:trPr>
          <w:trHeight w:val="284"/>
        </w:trPr>
        <w:tc>
          <w:tcPr>
            <w:tcW w:w="4150" w:type="dxa"/>
            <w:shd w:val="clear" w:color="auto" w:fill="auto"/>
          </w:tcPr>
          <w:p w:rsidR="00636FC7" w:rsidRPr="00122791" w:rsidRDefault="00D10D1C" w:rsidP="00627143">
            <w:pPr>
              <w:pStyle w:val="QPPTableTextBold"/>
            </w:pPr>
            <w:r>
              <w:t>PO</w:t>
            </w:r>
            <w:r w:rsidR="00A82492">
              <w:t>5</w:t>
            </w:r>
          </w:p>
          <w:p w:rsidR="00636FC7" w:rsidRDefault="000370B0" w:rsidP="005B4FC5">
            <w:pPr>
              <w:pStyle w:val="QPPTableTextBody"/>
            </w:pPr>
            <w:r>
              <w:t>Development for a</w:t>
            </w:r>
            <w:r w:rsidRPr="00122791">
              <w:t xml:space="preserve"> </w:t>
            </w:r>
            <w:hyperlink r:id="rId72" w:anchor="DwgHse" w:history="1">
              <w:r w:rsidR="0067164C" w:rsidRPr="00122791">
                <w:rPr>
                  <w:rStyle w:val="Hyperlink"/>
                </w:rPr>
                <w:t>dwelling house</w:t>
              </w:r>
            </w:hyperlink>
            <w:r w:rsidR="00182302" w:rsidRPr="00122791">
              <w:t xml:space="preserve">, </w:t>
            </w:r>
            <w:hyperlink r:id="rId73" w:anchor="SecondaryDwg" w:history="1">
              <w:r w:rsidR="00301BE1" w:rsidRPr="00122791">
                <w:rPr>
                  <w:rStyle w:val="Hyperlink"/>
                </w:rPr>
                <w:t>secondary dwelling</w:t>
              </w:r>
            </w:hyperlink>
            <w:r w:rsidR="00182302" w:rsidRPr="00122791">
              <w:t xml:space="preserve"> </w:t>
            </w:r>
            <w:r w:rsidR="0014703A">
              <w:t xml:space="preserve">or </w:t>
            </w:r>
            <w:hyperlink r:id="rId74" w:anchor="DomOut" w:history="1">
              <w:r w:rsidR="00AF3B42" w:rsidRPr="00122791">
                <w:rPr>
                  <w:rStyle w:val="Hyperlink"/>
                </w:rPr>
                <w:t>domestic outbuilding</w:t>
              </w:r>
            </w:hyperlink>
            <w:r w:rsidR="00250A41" w:rsidRPr="00122791">
              <w:t xml:space="preserve">, </w:t>
            </w:r>
            <w:r w:rsidR="005B4FC5">
              <w:t>including associated site works such as retaining walls, filling and excavation ensures that if a surface</w:t>
            </w:r>
            <w:r w:rsidR="00D675FD">
              <w:t>-</w:t>
            </w:r>
            <w:r w:rsidR="005B4FC5">
              <w:t xml:space="preserve"> or roof</w:t>
            </w:r>
            <w:r w:rsidR="00D675FD">
              <w:t>-</w:t>
            </w:r>
            <w:r w:rsidR="005B4FC5">
              <w:t>water drainage system</w:t>
            </w:r>
            <w:r w:rsidR="00C1673F">
              <w:t xml:space="preserve"> connection</w:t>
            </w:r>
            <w:r w:rsidR="006F5411">
              <w:t xml:space="preserve"> is required through an adjoining property, the surface</w:t>
            </w:r>
            <w:r w:rsidR="00D675FD">
              <w:t>-</w:t>
            </w:r>
            <w:r w:rsidR="006F5411">
              <w:t xml:space="preserve"> o</w:t>
            </w:r>
            <w:r w:rsidR="00D675FD">
              <w:t>r</w:t>
            </w:r>
            <w:r w:rsidR="006F5411">
              <w:t xml:space="preserve"> roof</w:t>
            </w:r>
            <w:r w:rsidR="00D675FD">
              <w:t>-</w:t>
            </w:r>
            <w:r w:rsidR="006F5411">
              <w:t xml:space="preserve"> water drainage system</w:t>
            </w:r>
            <w:r w:rsidR="005B4FC5">
              <w:t xml:space="preserve"> is managed to prevent water seepage, concentration of run</w:t>
            </w:r>
            <w:r w:rsidR="00D675FD">
              <w:t>-</w:t>
            </w:r>
            <w:r w:rsidR="005B4FC5">
              <w:t>off or po</w:t>
            </w:r>
            <w:r w:rsidR="003B7581">
              <w:t>nding on an adjoining property.</w:t>
            </w:r>
          </w:p>
          <w:p w:rsidR="005B4FC5" w:rsidRPr="00122791" w:rsidRDefault="005B4FC5" w:rsidP="00C479E7">
            <w:pPr>
              <w:pStyle w:val="QPPEditorsNoteStyle1"/>
            </w:pPr>
            <w:r>
              <w:t>Note—The Queensland Development Code outlines requirements for surface</w:t>
            </w:r>
            <w:r w:rsidR="00D675FD">
              <w:t>-</w:t>
            </w:r>
            <w:r>
              <w:t xml:space="preserve"> and roof</w:t>
            </w:r>
            <w:r w:rsidR="00D675FD">
              <w:t>-</w:t>
            </w:r>
            <w:r>
              <w:t>water drainage systems</w:t>
            </w:r>
            <w:r w:rsidR="004A1A70">
              <w:t xml:space="preserve"> for Class 1 buildings and Class 10 buildings and structures where a surface</w:t>
            </w:r>
            <w:r w:rsidR="00D675FD">
              <w:t>-</w:t>
            </w:r>
            <w:r w:rsidR="004A1A70">
              <w:t xml:space="preserve"> or roof</w:t>
            </w:r>
            <w:r w:rsidR="00D675FD">
              <w:t>-</w:t>
            </w:r>
            <w:r w:rsidR="004A1A70">
              <w:t>water drainage connection is not required</w:t>
            </w:r>
            <w:r w:rsidR="003C5A5B">
              <w:t xml:space="preserve"> through an adjoining property.</w:t>
            </w:r>
          </w:p>
        </w:tc>
        <w:tc>
          <w:tcPr>
            <w:tcW w:w="4151" w:type="dxa"/>
            <w:shd w:val="clear" w:color="auto" w:fill="auto"/>
          </w:tcPr>
          <w:p w:rsidR="00636FC7" w:rsidRPr="00122791" w:rsidRDefault="00290039" w:rsidP="00627143">
            <w:pPr>
              <w:pStyle w:val="QPPTableTextBold"/>
            </w:pPr>
            <w:r w:rsidRPr="00122791">
              <w:t>A</w:t>
            </w:r>
            <w:r w:rsidR="00D10D1C">
              <w:t>O</w:t>
            </w:r>
            <w:r w:rsidR="00A82492">
              <w:t>5</w:t>
            </w:r>
          </w:p>
          <w:p w:rsidR="00182302" w:rsidRPr="00122791" w:rsidRDefault="000C3529" w:rsidP="00B95B48">
            <w:pPr>
              <w:pStyle w:val="QPPTableTextBody"/>
            </w:pPr>
            <w:r>
              <w:t xml:space="preserve">Development for a </w:t>
            </w:r>
            <w:hyperlink r:id="rId75" w:anchor="DwgHse" w:history="1">
              <w:r w:rsidR="006F5411" w:rsidRPr="006F5411">
                <w:rPr>
                  <w:rStyle w:val="Hyperlink"/>
                </w:rPr>
                <w:t>dwelling house</w:t>
              </w:r>
            </w:hyperlink>
            <w:r>
              <w:t xml:space="preserve">, </w:t>
            </w:r>
            <w:hyperlink r:id="rId76" w:anchor="SecondaryDwg" w:history="1">
              <w:r w:rsidR="006F5411" w:rsidRPr="006F5411">
                <w:rPr>
                  <w:rStyle w:val="Hyperlink"/>
                </w:rPr>
                <w:t>secondary dwelling</w:t>
              </w:r>
            </w:hyperlink>
            <w:r>
              <w:t xml:space="preserve"> or </w:t>
            </w:r>
            <w:hyperlink r:id="rId77" w:anchor="DomOut" w:history="1">
              <w:r w:rsidR="006F5411" w:rsidRPr="006F5411">
                <w:rPr>
                  <w:rStyle w:val="Hyperlink"/>
                </w:rPr>
                <w:t>domestic outbuilding</w:t>
              </w:r>
            </w:hyperlink>
            <w:r>
              <w:t>, including associated site works such as retaining walls, filling and excavation ensures that if a surface</w:t>
            </w:r>
            <w:r w:rsidR="00D675FD">
              <w:t>-</w:t>
            </w:r>
            <w:r>
              <w:t xml:space="preserve"> or roof</w:t>
            </w:r>
            <w:r w:rsidR="00D675FD">
              <w:t>-</w:t>
            </w:r>
            <w:r>
              <w:t xml:space="preserve"> water drainage system connection is required through an adjoining property, the owner of the adjoining property has provided written</w:t>
            </w:r>
            <w:r w:rsidR="003B7581">
              <w:t xml:space="preserve"> permission for the connection.</w:t>
            </w:r>
          </w:p>
        </w:tc>
      </w:tr>
      <w:tr w:rsidR="007C7DA8" w:rsidRPr="00D23DF0" w:rsidTr="007C7DA8">
        <w:trPr>
          <w:trHeight w:val="403"/>
        </w:trPr>
        <w:tc>
          <w:tcPr>
            <w:tcW w:w="8301" w:type="dxa"/>
            <w:gridSpan w:val="2"/>
            <w:shd w:val="clear" w:color="auto" w:fill="auto"/>
          </w:tcPr>
          <w:p w:rsidR="007C7DA8" w:rsidRDefault="007E3FC9" w:rsidP="00B65CE4">
            <w:pPr>
              <w:pStyle w:val="QPPTableTextBold"/>
            </w:pPr>
            <w:r>
              <w:t>If f</w:t>
            </w:r>
            <w:r w:rsidR="007C7DA8">
              <w:t xml:space="preserve">or </w:t>
            </w:r>
            <w:r w:rsidR="00B65CE4">
              <w:t xml:space="preserve">a </w:t>
            </w:r>
            <w:r w:rsidR="007C7DA8">
              <w:t xml:space="preserve">site with </w:t>
            </w:r>
            <w:r w:rsidR="00B65CE4">
              <w:t xml:space="preserve">an </w:t>
            </w:r>
            <w:r w:rsidR="007C7DA8">
              <w:t>approved building envelope</w:t>
            </w:r>
            <w:r w:rsidR="00B65CE4">
              <w:t xml:space="preserve"> plan</w:t>
            </w:r>
            <w:r w:rsidR="007C7DA8">
              <w:t xml:space="preserve"> or </w:t>
            </w:r>
            <w:hyperlink r:id="rId78" w:anchor="DevtFootprintPlan" w:history="1">
              <w:r w:rsidR="006304CF" w:rsidRPr="00C479E7">
                <w:rPr>
                  <w:rStyle w:val="Hyperlink"/>
                </w:rPr>
                <w:t xml:space="preserve">development footprint </w:t>
              </w:r>
              <w:r w:rsidR="006304CF" w:rsidRPr="00CE0D03">
                <w:rPr>
                  <w:rStyle w:val="Hyperlink"/>
                </w:rPr>
                <w:t>plan</w:t>
              </w:r>
            </w:hyperlink>
          </w:p>
        </w:tc>
      </w:tr>
      <w:tr w:rsidR="00022789" w:rsidRPr="00D23DF0" w:rsidTr="0025154F">
        <w:trPr>
          <w:trHeight w:val="983"/>
        </w:trPr>
        <w:tc>
          <w:tcPr>
            <w:tcW w:w="4150" w:type="dxa"/>
            <w:shd w:val="clear" w:color="auto" w:fill="auto"/>
          </w:tcPr>
          <w:p w:rsidR="00022789" w:rsidRDefault="00022789" w:rsidP="007F6D78">
            <w:pPr>
              <w:pStyle w:val="QPPTableTextBold"/>
            </w:pPr>
            <w:r>
              <w:t>PO</w:t>
            </w:r>
            <w:r w:rsidR="00A82492">
              <w:t>6</w:t>
            </w:r>
          </w:p>
          <w:p w:rsidR="00022789" w:rsidRDefault="007C7DA8" w:rsidP="007C7DA8">
            <w:pPr>
              <w:pStyle w:val="QPPTableTextBody"/>
            </w:pPr>
            <w:r>
              <w:t>Development is sited to complement and be consistent with the form and character of the local area, having regards to:</w:t>
            </w:r>
          </w:p>
          <w:p w:rsidR="00A82492" w:rsidRPr="00A82492" w:rsidRDefault="00A82492" w:rsidP="00C479E7">
            <w:pPr>
              <w:pStyle w:val="HGTableBullet2"/>
              <w:numPr>
                <w:ilvl w:val="0"/>
                <w:numId w:val="58"/>
              </w:numPr>
            </w:pPr>
            <w:r>
              <w:t>values of the l</w:t>
            </w:r>
            <w:r w:rsidR="00B60E2A">
              <w:t>ocality expressed in overlays, n</w:t>
            </w:r>
            <w:r>
              <w:t xml:space="preserve">eighbourhood </w:t>
            </w:r>
            <w:r w:rsidR="00B60E2A">
              <w:t>p</w:t>
            </w:r>
            <w:r>
              <w:t>lans, zones and infrastructure;</w:t>
            </w:r>
          </w:p>
          <w:p w:rsidR="007C7DA8" w:rsidRPr="00A82492" w:rsidRDefault="007C7DA8" w:rsidP="00C479E7">
            <w:pPr>
              <w:pStyle w:val="HGTableBullet2"/>
            </w:pPr>
            <w:r w:rsidRPr="00A82492">
              <w:t xml:space="preserve">location of buildings on adjoining sites, ensuring sufficient separation of buildings to minimise impacts on </w:t>
            </w:r>
            <w:r w:rsidRPr="00A82492">
              <w:lastRenderedPageBreak/>
              <w:t>residential amenity and privacy;</w:t>
            </w:r>
          </w:p>
          <w:p w:rsidR="007C7DA8" w:rsidRPr="006A390C" w:rsidRDefault="007C7DA8" w:rsidP="00C479E7">
            <w:pPr>
              <w:pStyle w:val="HGTableBullet2"/>
            </w:pPr>
            <w:proofErr w:type="gramStart"/>
            <w:r w:rsidRPr="00A82492">
              <w:t>the</w:t>
            </w:r>
            <w:proofErr w:type="gramEnd"/>
            <w:r w:rsidRPr="00A82492">
              <w:t xml:space="preserve"> impact of slope.</w:t>
            </w:r>
          </w:p>
        </w:tc>
        <w:tc>
          <w:tcPr>
            <w:tcW w:w="4151" w:type="dxa"/>
            <w:shd w:val="clear" w:color="auto" w:fill="auto"/>
          </w:tcPr>
          <w:p w:rsidR="00022789" w:rsidRPr="00A4643B" w:rsidRDefault="00022789" w:rsidP="00022789">
            <w:pPr>
              <w:pStyle w:val="QPPTableTextBold"/>
            </w:pPr>
            <w:r>
              <w:lastRenderedPageBreak/>
              <w:t>AO</w:t>
            </w:r>
            <w:r w:rsidR="00A82492">
              <w:t>6</w:t>
            </w:r>
          </w:p>
          <w:p w:rsidR="00022789" w:rsidRPr="00A4643B" w:rsidRDefault="00BA0E30" w:rsidP="00B95B48">
            <w:pPr>
              <w:pStyle w:val="QPPTableTextBody"/>
              <w:rPr>
                <w:b/>
              </w:rPr>
            </w:pPr>
            <w:r>
              <w:t>D</w:t>
            </w:r>
            <w:r w:rsidR="00022789">
              <w:t xml:space="preserve">evelopment </w:t>
            </w:r>
            <w:r>
              <w:t>has a footprint that fits entirely within the approved building envelope</w:t>
            </w:r>
            <w:r w:rsidR="005A58B8">
              <w:t xml:space="preserve"> or </w:t>
            </w:r>
            <w:hyperlink r:id="rId79" w:anchor="DevtFootprintPlan" w:history="1">
              <w:r w:rsidR="006304CF" w:rsidRPr="00C479E7">
                <w:rPr>
                  <w:rStyle w:val="Hyperlink"/>
                </w:rPr>
                <w:t>development footprint</w:t>
              </w:r>
              <w:r w:rsidR="006304CF" w:rsidRPr="00CE0D03">
                <w:rPr>
                  <w:rStyle w:val="Hyperlink"/>
                </w:rPr>
                <w:t xml:space="preserve"> plan</w:t>
              </w:r>
            </w:hyperlink>
            <w:r>
              <w:t>.</w:t>
            </w:r>
          </w:p>
        </w:tc>
      </w:tr>
      <w:tr w:rsidR="00233C6B" w:rsidRPr="00D23DF0" w:rsidTr="00A4643B">
        <w:trPr>
          <w:trHeight w:val="284"/>
        </w:trPr>
        <w:tc>
          <w:tcPr>
            <w:tcW w:w="8301" w:type="dxa"/>
            <w:gridSpan w:val="2"/>
            <w:shd w:val="clear" w:color="auto" w:fill="auto"/>
          </w:tcPr>
          <w:p w:rsidR="00233C6B" w:rsidRPr="00B057AF" w:rsidRDefault="007E3FC9" w:rsidP="00B96F6F">
            <w:pPr>
              <w:pStyle w:val="QPPTableTextBold"/>
            </w:pPr>
            <w:r>
              <w:lastRenderedPageBreak/>
              <w:t>I</w:t>
            </w:r>
            <w:r w:rsidR="00B96F6F">
              <w:t xml:space="preserve">f </w:t>
            </w:r>
            <w:r w:rsidR="00233C6B">
              <w:t xml:space="preserve">in the Environmental management zone, Rural zone, Rural residential zone or in a </w:t>
            </w:r>
            <w:r w:rsidR="00B96F6F">
              <w:t>v</w:t>
            </w:r>
            <w:r w:rsidR="00233C6B">
              <w:t xml:space="preserve">ery-low density residential </w:t>
            </w:r>
            <w:r w:rsidR="00304149">
              <w:t xml:space="preserve">area identified in a </w:t>
            </w:r>
            <w:r w:rsidR="002B5743">
              <w:t xml:space="preserve">neighbourhood </w:t>
            </w:r>
            <w:r w:rsidR="00304149">
              <w:t>plan</w:t>
            </w:r>
          </w:p>
        </w:tc>
      </w:tr>
      <w:tr w:rsidR="00233C6B" w:rsidRPr="00D23DF0" w:rsidTr="00A4643B">
        <w:trPr>
          <w:trHeight w:val="284"/>
        </w:trPr>
        <w:tc>
          <w:tcPr>
            <w:tcW w:w="4150" w:type="dxa"/>
            <w:shd w:val="clear" w:color="auto" w:fill="auto"/>
          </w:tcPr>
          <w:p w:rsidR="00304149" w:rsidRPr="00AF222A" w:rsidRDefault="00943E22" w:rsidP="00304149">
            <w:pPr>
              <w:pStyle w:val="QPPTableTextBold"/>
            </w:pPr>
            <w:r>
              <w:t>PO</w:t>
            </w:r>
            <w:r w:rsidR="00A82492">
              <w:t>7</w:t>
            </w:r>
          </w:p>
          <w:p w:rsidR="00233C6B" w:rsidRPr="00AF222A" w:rsidRDefault="00A91BC5" w:rsidP="00C86CF4">
            <w:pPr>
              <w:pStyle w:val="QPPTableTextBody"/>
            </w:pPr>
            <w:r>
              <w:t xml:space="preserve">Development </w:t>
            </w:r>
            <w:r w:rsidR="00C86CF4">
              <w:t xml:space="preserve">does </w:t>
            </w:r>
            <w:r w:rsidR="00304149" w:rsidRPr="00AF222A">
              <w:t>not adversely impact on scenic features.</w:t>
            </w:r>
          </w:p>
        </w:tc>
        <w:tc>
          <w:tcPr>
            <w:tcW w:w="4151" w:type="dxa"/>
            <w:shd w:val="clear" w:color="auto" w:fill="auto"/>
          </w:tcPr>
          <w:p w:rsidR="00233C6B" w:rsidRPr="00AF222A" w:rsidRDefault="003565C4" w:rsidP="00627143">
            <w:pPr>
              <w:pStyle w:val="QPPTableTextBold"/>
            </w:pPr>
            <w:r>
              <w:t>AO</w:t>
            </w:r>
            <w:r w:rsidR="00A82492">
              <w:t>7</w:t>
            </w:r>
          </w:p>
          <w:p w:rsidR="00304149" w:rsidRPr="00AF222A" w:rsidRDefault="00A91BC5">
            <w:pPr>
              <w:pStyle w:val="QPPTableTextBody"/>
            </w:pPr>
            <w:r>
              <w:t xml:space="preserve">Development </w:t>
            </w:r>
            <w:r w:rsidR="008B230A">
              <w:t xml:space="preserve">maximum building height is </w:t>
            </w:r>
            <w:r w:rsidR="00304149" w:rsidRPr="00AF222A">
              <w:t xml:space="preserve">located a minimum </w:t>
            </w:r>
            <w:r w:rsidR="00B96F6F">
              <w:t xml:space="preserve">of </w:t>
            </w:r>
            <w:r w:rsidR="00304149" w:rsidRPr="00AF222A">
              <w:t>15</w:t>
            </w:r>
            <w:r w:rsidR="004A61F1">
              <w:t>m</w:t>
            </w:r>
            <w:r w:rsidR="00304149" w:rsidRPr="00AF222A">
              <w:t xml:space="preserve"> vertically below any ridgeline</w:t>
            </w:r>
            <w:r w:rsidR="00A82492">
              <w:t xml:space="preserve"> within 150m </w:t>
            </w:r>
            <w:r w:rsidR="008B230A">
              <w:t xml:space="preserve">horizontal </w:t>
            </w:r>
            <w:r w:rsidR="00A82492">
              <w:t>distance of the dwelling house</w:t>
            </w:r>
            <w:r w:rsidR="00304149" w:rsidRPr="00AF222A">
              <w:t>.</w:t>
            </w:r>
          </w:p>
        </w:tc>
      </w:tr>
    </w:tbl>
    <w:p w:rsidR="00997F29" w:rsidRDefault="00997F29" w:rsidP="003C5A5B">
      <w:pPr>
        <w:pStyle w:val="QPPBodytext"/>
      </w:pPr>
    </w:p>
    <w:sectPr w:rsidR="00997F29">
      <w:headerReference w:type="even" r:id="rId80"/>
      <w:headerReference w:type="default" r:id="rId81"/>
      <w:footerReference w:type="even" r:id="rId82"/>
      <w:footerReference w:type="default" r:id="rId83"/>
      <w:headerReference w:type="first" r:id="rId84"/>
      <w:footerReference w:type="first" r:id="rId8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879" w:rsidRDefault="00DA4879">
      <w:r>
        <w:separator/>
      </w:r>
    </w:p>
  </w:endnote>
  <w:endnote w:type="continuationSeparator" w:id="0">
    <w:p w:rsidR="00DA4879" w:rsidRDefault="00DA4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A3F" w:rsidRDefault="00626A3F">
    <w:pPr>
      <w:spacing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79" w:rsidRDefault="003C5A5B" w:rsidP="00B17BBA">
    <w:pPr>
      <w:pStyle w:val="QPPFooter"/>
    </w:pPr>
    <w:r w:rsidRPr="003C5A5B">
      <w:t>Part 9 – Development Codes (Dwelling House)</w:t>
    </w:r>
    <w:r>
      <w:ptab w:relativeTo="margin" w:alignment="center" w:leader="none"/>
    </w:r>
    <w:r>
      <w:ptab w:relativeTo="margin" w:alignment="right" w:leader="none"/>
    </w:r>
    <w:r w:rsidRPr="003C5A5B">
      <w:t xml:space="preserve">Effective </w:t>
    </w:r>
    <w:r w:rsidR="00E967A2">
      <w:t>4 September 2015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A3F" w:rsidRDefault="00626A3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879" w:rsidRDefault="00DA4879">
      <w:r>
        <w:separator/>
      </w:r>
    </w:p>
  </w:footnote>
  <w:footnote w:type="continuationSeparator" w:id="0">
    <w:p w:rsidR="00DA4879" w:rsidRDefault="00DA4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79" w:rsidRDefault="002515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871131" o:spid="_x0000_s50178" type="#_x0000_t136" style="position:absolute;margin-left:0;margin-top:0;width:505.55pt;height:79.8pt;rotation:315;z-index:-251655168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 Black&quot;;font-size:1pt" string="FOR ADOP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A3F" w:rsidRDefault="00626A3F">
    <w:pPr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79" w:rsidRDefault="002515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871130" o:spid="_x0000_s50177" type="#_x0000_t136" style="position:absolute;margin-left:0;margin-top:0;width:505.55pt;height:79.8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Arial Black&quot;;font-size:1pt" string="FOR ADOP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1206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8EBB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27470B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184B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B9E80F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1E4CD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285C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AEF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5CF4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9AF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715EFB"/>
    <w:multiLevelType w:val="hybridMultilevel"/>
    <w:tmpl w:val="98E8934E"/>
    <w:lvl w:ilvl="0" w:tplc="E4A40D92">
      <w:start w:val="1"/>
      <w:numFmt w:val="lowerRoman"/>
      <w:pStyle w:val="QPPBulletpoint3"/>
      <w:lvlText w:val="(%1)"/>
      <w:lvlJc w:val="left"/>
      <w:pPr>
        <w:tabs>
          <w:tab w:val="num" w:pos="567"/>
        </w:tabs>
        <w:ind w:left="1701" w:hanging="567"/>
      </w:pPr>
      <w:rPr>
        <w:rFonts w:ascii="Arial" w:hAnsi="Arial" w:hint="default"/>
        <w:b w:val="0"/>
        <w:i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43C6FB9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8924D94"/>
    <w:multiLevelType w:val="hybridMultilevel"/>
    <w:tmpl w:val="C57A66A8"/>
    <w:lvl w:ilvl="0" w:tplc="3CAE5AAE">
      <w:start w:val="1"/>
      <w:numFmt w:val="upperLetter"/>
      <w:pStyle w:val="HGTableBullet4"/>
      <w:lvlText w:val="(%1)"/>
      <w:lvlJc w:val="left"/>
      <w:pPr>
        <w:tabs>
          <w:tab w:val="num" w:pos="947"/>
        </w:tabs>
        <w:ind w:left="947" w:hanging="60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C07D5E"/>
    <w:multiLevelType w:val="hybridMultilevel"/>
    <w:tmpl w:val="2CBEED46"/>
    <w:lvl w:ilvl="0" w:tplc="20A48D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94E5FCC"/>
    <w:multiLevelType w:val="multilevel"/>
    <w:tmpl w:val="BC9C38D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136114"/>
    <w:multiLevelType w:val="hybridMultilevel"/>
    <w:tmpl w:val="79DAFB2C"/>
    <w:lvl w:ilvl="0" w:tplc="B72CB072">
      <w:start w:val="1"/>
      <w:numFmt w:val="lowerLetter"/>
      <w:pStyle w:val="QPPBulletpoint2"/>
      <w:lvlText w:val="(%1)"/>
      <w:lvlJc w:val="left"/>
      <w:pPr>
        <w:tabs>
          <w:tab w:val="num" w:pos="567"/>
        </w:tabs>
        <w:ind w:left="907" w:hanging="340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4D650D"/>
    <w:multiLevelType w:val="hybridMultilevel"/>
    <w:tmpl w:val="C01EC774"/>
    <w:lvl w:ilvl="0" w:tplc="82546440">
      <w:start w:val="1"/>
      <w:numFmt w:val="decimal"/>
      <w:pStyle w:val="QPPBulletPoint1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9F264B"/>
    <w:multiLevelType w:val="multilevel"/>
    <w:tmpl w:val="B1882DA4"/>
    <w:lvl w:ilvl="0">
      <w:start w:val="1"/>
      <w:numFmt w:val="decimal"/>
      <w:lvlText w:val="PO%1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>
    <w:nsid w:val="31DA2B72"/>
    <w:multiLevelType w:val="hybridMultilevel"/>
    <w:tmpl w:val="2FFC27CE"/>
    <w:lvl w:ilvl="0" w:tplc="CE84158E">
      <w:start w:val="1"/>
      <w:numFmt w:val="bullet"/>
      <w:pStyle w:val="QPPDotBulletPoi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8B53C3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9F2322A"/>
    <w:multiLevelType w:val="multilevel"/>
    <w:tmpl w:val="220CAF4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1134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2268" w:hanging="567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>
    <w:nsid w:val="3AB15BC6"/>
    <w:multiLevelType w:val="multilevel"/>
    <w:tmpl w:val="39AE52EA"/>
    <w:lvl w:ilvl="0">
      <w:start w:val="1"/>
      <w:numFmt w:val="decimal"/>
      <w:lvlText w:val="PO%1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3B376BC4"/>
    <w:multiLevelType w:val="hybridMultilevel"/>
    <w:tmpl w:val="7D20C03E"/>
    <w:lvl w:ilvl="0" w:tplc="E46A73C2">
      <w:start w:val="1"/>
      <w:numFmt w:val="lowerLetter"/>
      <w:pStyle w:val="HGTableBullet2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3D17140"/>
    <w:multiLevelType w:val="multilevel"/>
    <w:tmpl w:val="E8860854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>
    <w:nsid w:val="44F24C26"/>
    <w:multiLevelType w:val="hybridMultilevel"/>
    <w:tmpl w:val="D3ACF07C"/>
    <w:lvl w:ilvl="0" w:tplc="5442FED6">
      <w:start w:val="1"/>
      <w:numFmt w:val="bullet"/>
      <w:pStyle w:val="QPP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7AF3D23"/>
    <w:multiLevelType w:val="hybridMultilevel"/>
    <w:tmpl w:val="0BE48234"/>
    <w:lvl w:ilvl="0" w:tplc="EA9020D6">
      <w:start w:val="1"/>
      <w:numFmt w:val="lowerRoman"/>
      <w:pStyle w:val="HGTableBullet3"/>
      <w:lvlText w:val="(%1)"/>
      <w:lvlJc w:val="left"/>
      <w:pPr>
        <w:tabs>
          <w:tab w:val="num" w:pos="680"/>
        </w:tabs>
        <w:ind w:left="680" w:hanging="56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416BD4"/>
    <w:multiLevelType w:val="hybridMultilevel"/>
    <w:tmpl w:val="A1CA4700"/>
    <w:lvl w:ilvl="0" w:tplc="C7DAACA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Courier New" w:hAnsi="Arial" w:cs="Aria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EE9059B"/>
    <w:multiLevelType w:val="hybridMultilevel"/>
    <w:tmpl w:val="4D58BFC4"/>
    <w:lvl w:ilvl="0" w:tplc="04090001">
      <w:start w:val="1"/>
      <w:numFmt w:val="lowerLetter"/>
      <w:lvlText w:val="(%1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olor w:val="000000"/>
        <w:sz w:val="20"/>
        <w:szCs w:val="20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D108CE"/>
    <w:multiLevelType w:val="hybridMultilevel"/>
    <w:tmpl w:val="2F52DE64"/>
    <w:lvl w:ilvl="0" w:tplc="FFFFFFFF">
      <w:start w:val="1"/>
      <w:numFmt w:val="bullet"/>
      <w:pStyle w:val="QPPEditorsnotebulletpoin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3301D89"/>
    <w:multiLevelType w:val="hybridMultilevel"/>
    <w:tmpl w:val="4BAA1B38"/>
    <w:lvl w:ilvl="0" w:tplc="7054CF0C">
      <w:start w:val="1"/>
      <w:numFmt w:val="upperLetter"/>
      <w:pStyle w:val="QPPBulletPoint4"/>
      <w:lvlText w:val="(%1)"/>
      <w:lvlJc w:val="left"/>
      <w:pPr>
        <w:tabs>
          <w:tab w:val="num" w:pos="567"/>
        </w:tabs>
        <w:ind w:left="2268" w:hanging="567"/>
      </w:pPr>
      <w:rPr>
        <w:rFonts w:ascii="Arial" w:hAnsi="Arial" w:hint="default"/>
        <w:b w:val="0"/>
        <w:i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545EFC"/>
    <w:multiLevelType w:val="multilevel"/>
    <w:tmpl w:val="70D8B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>
    <w:nsid w:val="58BC691E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5AEB3760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674F1D34"/>
    <w:multiLevelType w:val="multilevel"/>
    <w:tmpl w:val="34723F88"/>
    <w:lvl w:ilvl="0">
      <w:start w:val="1"/>
      <w:numFmt w:val="bullet"/>
      <w:pStyle w:val="QPPBulletPoint5DOT"/>
      <w:lvlText w:val=""/>
      <w:lvlJc w:val="left"/>
      <w:pPr>
        <w:ind w:left="25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>
    <w:nsid w:val="692C105B"/>
    <w:multiLevelType w:val="hybridMultilevel"/>
    <w:tmpl w:val="BBC27A64"/>
    <w:lvl w:ilvl="0" w:tplc="1AF8212A">
      <w:start w:val="1"/>
      <w:numFmt w:val="decimal"/>
      <w:pStyle w:val="Heading3"/>
      <w:lvlText w:val="%1.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9C3546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>
    <w:nsid w:val="73F25C00"/>
    <w:multiLevelType w:val="multilevel"/>
    <w:tmpl w:val="0C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>
    <w:nsid w:val="787735F2"/>
    <w:multiLevelType w:val="multilevel"/>
    <w:tmpl w:val="C9D47146"/>
    <w:lvl w:ilvl="0">
      <w:start w:val="1"/>
      <w:numFmt w:val="decimal"/>
      <w:lvlText w:val="AO%1"/>
      <w:lvlJc w:val="left"/>
      <w:pPr>
        <w:tabs>
          <w:tab w:val="num" w:pos="425"/>
        </w:tabs>
        <w:ind w:left="851" w:hanging="851"/>
      </w:pPr>
      <w:rPr>
        <w:rFonts w:ascii="Arial" w:hAnsi="Arial" w:hint="default"/>
        <w:b/>
        <w:bCs/>
        <w:sz w:val="20"/>
        <w:szCs w:val="20"/>
      </w:rPr>
    </w:lvl>
    <w:lvl w:ilvl="1">
      <w:start w:val="1"/>
      <w:numFmt w:val="decimal"/>
      <w:lvlRestart w:val="0"/>
      <w:lvlText w:val="AO%2.%1"/>
      <w:lvlJc w:val="left"/>
      <w:pPr>
        <w:tabs>
          <w:tab w:val="num" w:pos="567"/>
        </w:tabs>
        <w:ind w:left="1134" w:hanging="1134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>
    <w:nsid w:val="7C0C316E"/>
    <w:multiLevelType w:val="multilevel"/>
    <w:tmpl w:val="C9D47146"/>
    <w:lvl w:ilvl="0">
      <w:start w:val="1"/>
      <w:numFmt w:val="decimal"/>
      <w:lvlText w:val="AO%1"/>
      <w:lvlJc w:val="left"/>
      <w:pPr>
        <w:tabs>
          <w:tab w:val="num" w:pos="425"/>
        </w:tabs>
        <w:ind w:left="851" w:hanging="851"/>
      </w:pPr>
      <w:rPr>
        <w:rFonts w:ascii="Arial" w:hAnsi="Arial" w:hint="default"/>
        <w:b/>
        <w:bCs/>
        <w:sz w:val="20"/>
        <w:szCs w:val="20"/>
      </w:rPr>
    </w:lvl>
    <w:lvl w:ilvl="1">
      <w:start w:val="1"/>
      <w:numFmt w:val="decimal"/>
      <w:lvlRestart w:val="0"/>
      <w:lvlText w:val="AO%2.%1"/>
      <w:lvlJc w:val="left"/>
      <w:pPr>
        <w:tabs>
          <w:tab w:val="num" w:pos="567"/>
        </w:tabs>
        <w:ind w:left="1134" w:hanging="1134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8"/>
  </w:num>
  <w:num w:numId="2">
    <w:abstractNumId w:val="24"/>
  </w:num>
  <w:num w:numId="3">
    <w:abstractNumId w:val="16"/>
  </w:num>
  <w:num w:numId="4">
    <w:abstractNumId w:val="10"/>
  </w:num>
  <w:num w:numId="5">
    <w:abstractNumId w:val="29"/>
  </w:num>
  <w:num w:numId="6">
    <w:abstractNumId w:val="33"/>
  </w:num>
  <w:num w:numId="7">
    <w:abstractNumId w:val="16"/>
    <w:lvlOverride w:ilvl="0">
      <w:startOverride w:val="1"/>
    </w:lvlOverride>
  </w:num>
  <w:num w:numId="8">
    <w:abstractNumId w:val="22"/>
  </w:num>
  <w:num w:numId="9">
    <w:abstractNumId w:val="25"/>
  </w:num>
  <w:num w:numId="10">
    <w:abstractNumId w:val="12"/>
  </w:num>
  <w:num w:numId="11">
    <w:abstractNumId w:val="15"/>
    <w:lvlOverride w:ilvl="0">
      <w:startOverride w:val="1"/>
    </w:lvlOverride>
  </w:num>
  <w:num w:numId="12">
    <w:abstractNumId w:val="22"/>
    <w:lvlOverride w:ilvl="0">
      <w:startOverride w:val="1"/>
    </w:lvlOverride>
  </w:num>
  <w:num w:numId="13">
    <w:abstractNumId w:val="22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2"/>
    <w:lvlOverride w:ilvl="0">
      <w:startOverride w:val="1"/>
    </w:lvlOverride>
  </w:num>
  <w:num w:numId="16">
    <w:abstractNumId w:val="22"/>
    <w:lvlOverride w:ilvl="0">
      <w:startOverride w:val="1"/>
    </w:lvlOverride>
  </w:num>
  <w:num w:numId="17">
    <w:abstractNumId w:val="22"/>
    <w:lvlOverride w:ilvl="0">
      <w:startOverride w:val="1"/>
    </w:lvlOverride>
  </w:num>
  <w:num w:numId="18">
    <w:abstractNumId w:val="22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5"/>
    <w:lvlOverride w:ilvl="0">
      <w:startOverride w:val="1"/>
    </w:lvlOverride>
  </w:num>
  <w:num w:numId="21">
    <w:abstractNumId w:val="22"/>
    <w:lvlOverride w:ilvl="0">
      <w:startOverride w:val="1"/>
    </w:lvlOverride>
  </w:num>
  <w:num w:numId="22">
    <w:abstractNumId w:val="22"/>
    <w:lvlOverride w:ilvl="0">
      <w:startOverride w:val="1"/>
    </w:lvlOverride>
  </w:num>
  <w:num w:numId="23">
    <w:abstractNumId w:val="22"/>
    <w:lvlOverride w:ilvl="0">
      <w:startOverride w:val="1"/>
    </w:lvlOverride>
  </w:num>
  <w:num w:numId="24">
    <w:abstractNumId w:val="15"/>
  </w:num>
  <w:num w:numId="25">
    <w:abstractNumId w:val="18"/>
  </w:num>
  <w:num w:numId="26">
    <w:abstractNumId w:val="22"/>
    <w:lvlOverride w:ilvl="0">
      <w:startOverride w:val="1"/>
    </w:lvlOverride>
  </w:num>
  <w:num w:numId="27">
    <w:abstractNumId w:val="22"/>
    <w:lvlOverride w:ilvl="0">
      <w:startOverride w:val="1"/>
    </w:lvlOverride>
  </w:num>
  <w:num w:numId="28">
    <w:abstractNumId w:val="19"/>
  </w:num>
  <w:num w:numId="29">
    <w:abstractNumId w:val="11"/>
  </w:num>
  <w:num w:numId="30">
    <w:abstractNumId w:val="35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30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20"/>
  </w:num>
  <w:num w:numId="45">
    <w:abstractNumId w:val="17"/>
  </w:num>
  <w:num w:numId="46">
    <w:abstractNumId w:val="36"/>
  </w:num>
  <w:num w:numId="47">
    <w:abstractNumId w:val="14"/>
  </w:num>
  <w:num w:numId="48">
    <w:abstractNumId w:val="38"/>
  </w:num>
  <w:num w:numId="49">
    <w:abstractNumId w:val="13"/>
  </w:num>
  <w:num w:numId="50">
    <w:abstractNumId w:val="26"/>
  </w:num>
  <w:num w:numId="51">
    <w:abstractNumId w:val="21"/>
  </w:num>
  <w:num w:numId="52">
    <w:abstractNumId w:val="23"/>
  </w:num>
  <w:num w:numId="53">
    <w:abstractNumId w:val="27"/>
  </w:num>
  <w:num w:numId="54">
    <w:abstractNumId w:val="27"/>
    <w:lvlOverride w:ilvl="0">
      <w:startOverride w:val="1"/>
    </w:lvlOverride>
  </w:num>
  <w:num w:numId="55">
    <w:abstractNumId w:val="32"/>
  </w:num>
  <w:num w:numId="56">
    <w:abstractNumId w:val="31"/>
  </w:num>
  <w:num w:numId="57">
    <w:abstractNumId w:val="22"/>
    <w:lvlOverride w:ilvl="0">
      <w:startOverride w:val="1"/>
    </w:lvlOverride>
  </w:num>
  <w:num w:numId="58">
    <w:abstractNumId w:val="22"/>
    <w:lvlOverride w:ilvl="0">
      <w:startOverride w:val="1"/>
    </w:lvlOverride>
  </w:num>
  <w:num w:numId="59">
    <w:abstractNumId w:val="22"/>
  </w:num>
  <w:num w:numId="60">
    <w:abstractNumId w:val="22"/>
    <w:lvlOverride w:ilvl="0">
      <w:startOverride w:val="1"/>
    </w:lvlOverride>
  </w:num>
  <w:num w:numId="61">
    <w:abstractNumId w:val="25"/>
    <w:lvlOverride w:ilvl="0">
      <w:startOverride w:val="1"/>
    </w:lvlOverride>
  </w:num>
  <w:num w:numId="62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trackedChanges" w:formatting="1" w:enforcement="0"/>
  <w:styleLockTheme/>
  <w:styleLockQFSet/>
  <w:defaultTabStop w:val="720"/>
  <w:characterSpacingControl w:val="doNotCompress"/>
  <w:hdrShapeDefaults>
    <o:shapedefaults v:ext="edit" spidmax="50179"/>
    <o:shapelayout v:ext="edit">
      <o:idmap v:ext="edit" data="4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F51"/>
    <w:rsid w:val="00012447"/>
    <w:rsid w:val="00015F5A"/>
    <w:rsid w:val="00022789"/>
    <w:rsid w:val="000319EA"/>
    <w:rsid w:val="00032172"/>
    <w:rsid w:val="00033FB3"/>
    <w:rsid w:val="000370B0"/>
    <w:rsid w:val="00042738"/>
    <w:rsid w:val="00043CAC"/>
    <w:rsid w:val="00047A83"/>
    <w:rsid w:val="00057C9B"/>
    <w:rsid w:val="00062079"/>
    <w:rsid w:val="00067955"/>
    <w:rsid w:val="000819DA"/>
    <w:rsid w:val="000918AE"/>
    <w:rsid w:val="000A2F4B"/>
    <w:rsid w:val="000A3E22"/>
    <w:rsid w:val="000A60D3"/>
    <w:rsid w:val="000A70A2"/>
    <w:rsid w:val="000B5B9F"/>
    <w:rsid w:val="000B621F"/>
    <w:rsid w:val="000B7F0B"/>
    <w:rsid w:val="000C3529"/>
    <w:rsid w:val="000C679B"/>
    <w:rsid w:val="000E15DC"/>
    <w:rsid w:val="000E51BD"/>
    <w:rsid w:val="000E5B03"/>
    <w:rsid w:val="000E7574"/>
    <w:rsid w:val="000E7E49"/>
    <w:rsid w:val="000F0597"/>
    <w:rsid w:val="00103AA7"/>
    <w:rsid w:val="00106BAC"/>
    <w:rsid w:val="00106F02"/>
    <w:rsid w:val="00107700"/>
    <w:rsid w:val="00111F30"/>
    <w:rsid w:val="0011297B"/>
    <w:rsid w:val="001140DD"/>
    <w:rsid w:val="00116D31"/>
    <w:rsid w:val="001214A0"/>
    <w:rsid w:val="00122791"/>
    <w:rsid w:val="00145039"/>
    <w:rsid w:val="0014703A"/>
    <w:rsid w:val="001472DF"/>
    <w:rsid w:val="00150806"/>
    <w:rsid w:val="00156DD5"/>
    <w:rsid w:val="00156EE1"/>
    <w:rsid w:val="00162356"/>
    <w:rsid w:val="00164875"/>
    <w:rsid w:val="00165B7A"/>
    <w:rsid w:val="00174336"/>
    <w:rsid w:val="00182302"/>
    <w:rsid w:val="00190352"/>
    <w:rsid w:val="0019337E"/>
    <w:rsid w:val="001B1C22"/>
    <w:rsid w:val="001C73C1"/>
    <w:rsid w:val="001C75C9"/>
    <w:rsid w:val="001D538B"/>
    <w:rsid w:val="001D77E9"/>
    <w:rsid w:val="001E2B98"/>
    <w:rsid w:val="001E2F5A"/>
    <w:rsid w:val="001E67E0"/>
    <w:rsid w:val="001F4BB6"/>
    <w:rsid w:val="001F71B2"/>
    <w:rsid w:val="00210674"/>
    <w:rsid w:val="002120F7"/>
    <w:rsid w:val="00213BF3"/>
    <w:rsid w:val="00213FA1"/>
    <w:rsid w:val="00216A93"/>
    <w:rsid w:val="00216D66"/>
    <w:rsid w:val="00233C6B"/>
    <w:rsid w:val="002467AE"/>
    <w:rsid w:val="00246C6D"/>
    <w:rsid w:val="00247DDD"/>
    <w:rsid w:val="00250A41"/>
    <w:rsid w:val="0025154F"/>
    <w:rsid w:val="002516F6"/>
    <w:rsid w:val="00256A8C"/>
    <w:rsid w:val="00261E75"/>
    <w:rsid w:val="0026538C"/>
    <w:rsid w:val="0026593C"/>
    <w:rsid w:val="00266419"/>
    <w:rsid w:val="00270E54"/>
    <w:rsid w:val="00270F1D"/>
    <w:rsid w:val="00277CBA"/>
    <w:rsid w:val="00282E79"/>
    <w:rsid w:val="00290039"/>
    <w:rsid w:val="002A1752"/>
    <w:rsid w:val="002A192D"/>
    <w:rsid w:val="002B5743"/>
    <w:rsid w:val="002C25F8"/>
    <w:rsid w:val="002C2626"/>
    <w:rsid w:val="002C426B"/>
    <w:rsid w:val="002C446D"/>
    <w:rsid w:val="002D08D1"/>
    <w:rsid w:val="002D2A32"/>
    <w:rsid w:val="002D4D7E"/>
    <w:rsid w:val="002D672F"/>
    <w:rsid w:val="002E2A98"/>
    <w:rsid w:val="002E762C"/>
    <w:rsid w:val="002E7FCA"/>
    <w:rsid w:val="002F0AB8"/>
    <w:rsid w:val="002F146A"/>
    <w:rsid w:val="00301BE1"/>
    <w:rsid w:val="0030346A"/>
    <w:rsid w:val="00304149"/>
    <w:rsid w:val="00315F8C"/>
    <w:rsid w:val="0032212B"/>
    <w:rsid w:val="00327093"/>
    <w:rsid w:val="003327A6"/>
    <w:rsid w:val="00333605"/>
    <w:rsid w:val="00341147"/>
    <w:rsid w:val="00350D5B"/>
    <w:rsid w:val="00354C99"/>
    <w:rsid w:val="003565C4"/>
    <w:rsid w:val="003575CA"/>
    <w:rsid w:val="003610A7"/>
    <w:rsid w:val="0036668F"/>
    <w:rsid w:val="003675F0"/>
    <w:rsid w:val="003724C6"/>
    <w:rsid w:val="00374FBB"/>
    <w:rsid w:val="00377552"/>
    <w:rsid w:val="003852E3"/>
    <w:rsid w:val="003859F0"/>
    <w:rsid w:val="00392C33"/>
    <w:rsid w:val="00393605"/>
    <w:rsid w:val="0039637E"/>
    <w:rsid w:val="003A4B4D"/>
    <w:rsid w:val="003B7581"/>
    <w:rsid w:val="003C5A5B"/>
    <w:rsid w:val="003D127D"/>
    <w:rsid w:val="003D3293"/>
    <w:rsid w:val="003D70AD"/>
    <w:rsid w:val="003E19E9"/>
    <w:rsid w:val="003E4C45"/>
    <w:rsid w:val="003F4BA3"/>
    <w:rsid w:val="003F57AD"/>
    <w:rsid w:val="003F5C81"/>
    <w:rsid w:val="003F7A99"/>
    <w:rsid w:val="00401FE3"/>
    <w:rsid w:val="00415AF6"/>
    <w:rsid w:val="00416102"/>
    <w:rsid w:val="00416247"/>
    <w:rsid w:val="00443046"/>
    <w:rsid w:val="004462B2"/>
    <w:rsid w:val="004505CE"/>
    <w:rsid w:val="00454926"/>
    <w:rsid w:val="00457803"/>
    <w:rsid w:val="004578FA"/>
    <w:rsid w:val="00462D46"/>
    <w:rsid w:val="004749B6"/>
    <w:rsid w:val="0048652E"/>
    <w:rsid w:val="00491E5B"/>
    <w:rsid w:val="004949F0"/>
    <w:rsid w:val="004A1A70"/>
    <w:rsid w:val="004A61F1"/>
    <w:rsid w:val="004B1AEE"/>
    <w:rsid w:val="004B775E"/>
    <w:rsid w:val="004B7CA7"/>
    <w:rsid w:val="004C122F"/>
    <w:rsid w:val="004C1273"/>
    <w:rsid w:val="004D487C"/>
    <w:rsid w:val="004F08CB"/>
    <w:rsid w:val="004F090E"/>
    <w:rsid w:val="005007FB"/>
    <w:rsid w:val="00505335"/>
    <w:rsid w:val="00506688"/>
    <w:rsid w:val="00506747"/>
    <w:rsid w:val="00506C12"/>
    <w:rsid w:val="005079B5"/>
    <w:rsid w:val="005110FD"/>
    <w:rsid w:val="0052081F"/>
    <w:rsid w:val="00521C0A"/>
    <w:rsid w:val="00522B94"/>
    <w:rsid w:val="0052475D"/>
    <w:rsid w:val="00525042"/>
    <w:rsid w:val="00532AFF"/>
    <w:rsid w:val="00540B36"/>
    <w:rsid w:val="005423AB"/>
    <w:rsid w:val="00554761"/>
    <w:rsid w:val="00555EDB"/>
    <w:rsid w:val="00561B13"/>
    <w:rsid w:val="00562056"/>
    <w:rsid w:val="00562D18"/>
    <w:rsid w:val="00565900"/>
    <w:rsid w:val="00567093"/>
    <w:rsid w:val="0057496C"/>
    <w:rsid w:val="00575951"/>
    <w:rsid w:val="005850EF"/>
    <w:rsid w:val="00591D80"/>
    <w:rsid w:val="0059274F"/>
    <w:rsid w:val="00597DD3"/>
    <w:rsid w:val="005A58B8"/>
    <w:rsid w:val="005B175B"/>
    <w:rsid w:val="005B45E2"/>
    <w:rsid w:val="005B4FC5"/>
    <w:rsid w:val="005C3EAE"/>
    <w:rsid w:val="005C4779"/>
    <w:rsid w:val="005C5356"/>
    <w:rsid w:val="005C66DE"/>
    <w:rsid w:val="005E0F6E"/>
    <w:rsid w:val="005E5401"/>
    <w:rsid w:val="005E57D2"/>
    <w:rsid w:val="005E6E7C"/>
    <w:rsid w:val="005F0A46"/>
    <w:rsid w:val="005F1A5D"/>
    <w:rsid w:val="00600F59"/>
    <w:rsid w:val="00606186"/>
    <w:rsid w:val="00612781"/>
    <w:rsid w:val="00612D3F"/>
    <w:rsid w:val="00626A3F"/>
    <w:rsid w:val="00627143"/>
    <w:rsid w:val="006304CF"/>
    <w:rsid w:val="00636C69"/>
    <w:rsid w:val="00636FC7"/>
    <w:rsid w:val="006413D0"/>
    <w:rsid w:val="00651D8C"/>
    <w:rsid w:val="006542E8"/>
    <w:rsid w:val="006569EE"/>
    <w:rsid w:val="00656ED8"/>
    <w:rsid w:val="00667914"/>
    <w:rsid w:val="0067164C"/>
    <w:rsid w:val="00673CF2"/>
    <w:rsid w:val="00692A77"/>
    <w:rsid w:val="006A390C"/>
    <w:rsid w:val="006B1234"/>
    <w:rsid w:val="006B1D2B"/>
    <w:rsid w:val="006B475A"/>
    <w:rsid w:val="006D6BD7"/>
    <w:rsid w:val="006E4472"/>
    <w:rsid w:val="006F5411"/>
    <w:rsid w:val="00700E2B"/>
    <w:rsid w:val="00701DF7"/>
    <w:rsid w:val="00703396"/>
    <w:rsid w:val="0070457B"/>
    <w:rsid w:val="00716E57"/>
    <w:rsid w:val="00725F43"/>
    <w:rsid w:val="0073014F"/>
    <w:rsid w:val="007561E1"/>
    <w:rsid w:val="00765330"/>
    <w:rsid w:val="00772ECB"/>
    <w:rsid w:val="007834CF"/>
    <w:rsid w:val="00784277"/>
    <w:rsid w:val="00796AA3"/>
    <w:rsid w:val="00796E25"/>
    <w:rsid w:val="007A0217"/>
    <w:rsid w:val="007A7700"/>
    <w:rsid w:val="007B208B"/>
    <w:rsid w:val="007B3138"/>
    <w:rsid w:val="007B566D"/>
    <w:rsid w:val="007C2AB0"/>
    <w:rsid w:val="007C7DA8"/>
    <w:rsid w:val="007D7A4D"/>
    <w:rsid w:val="007D7C79"/>
    <w:rsid w:val="007E0697"/>
    <w:rsid w:val="007E0F31"/>
    <w:rsid w:val="007E35E4"/>
    <w:rsid w:val="007E3FC9"/>
    <w:rsid w:val="007F6793"/>
    <w:rsid w:val="007F6D55"/>
    <w:rsid w:val="007F6D78"/>
    <w:rsid w:val="007F7FEB"/>
    <w:rsid w:val="0081159D"/>
    <w:rsid w:val="00824B75"/>
    <w:rsid w:val="00826EC8"/>
    <w:rsid w:val="008278F1"/>
    <w:rsid w:val="00827949"/>
    <w:rsid w:val="00830B43"/>
    <w:rsid w:val="00833D0F"/>
    <w:rsid w:val="008405B3"/>
    <w:rsid w:val="008462EA"/>
    <w:rsid w:val="00847293"/>
    <w:rsid w:val="0085087F"/>
    <w:rsid w:val="00851ED1"/>
    <w:rsid w:val="008647E3"/>
    <w:rsid w:val="00881930"/>
    <w:rsid w:val="00890A70"/>
    <w:rsid w:val="008923C8"/>
    <w:rsid w:val="008B230A"/>
    <w:rsid w:val="008C0C01"/>
    <w:rsid w:val="008D7EAB"/>
    <w:rsid w:val="008E2907"/>
    <w:rsid w:val="008E4D78"/>
    <w:rsid w:val="008F2533"/>
    <w:rsid w:val="008F25E6"/>
    <w:rsid w:val="008F25E9"/>
    <w:rsid w:val="00901475"/>
    <w:rsid w:val="00922136"/>
    <w:rsid w:val="00925B44"/>
    <w:rsid w:val="009267AB"/>
    <w:rsid w:val="009278DB"/>
    <w:rsid w:val="00927D5C"/>
    <w:rsid w:val="00943E22"/>
    <w:rsid w:val="0094496A"/>
    <w:rsid w:val="00950136"/>
    <w:rsid w:val="00957D0B"/>
    <w:rsid w:val="00961D98"/>
    <w:rsid w:val="00964DBD"/>
    <w:rsid w:val="009663AE"/>
    <w:rsid w:val="00966ED2"/>
    <w:rsid w:val="009761E8"/>
    <w:rsid w:val="00982415"/>
    <w:rsid w:val="009852FE"/>
    <w:rsid w:val="0099710C"/>
    <w:rsid w:val="00997F29"/>
    <w:rsid w:val="009A0102"/>
    <w:rsid w:val="009A0B64"/>
    <w:rsid w:val="009A3B68"/>
    <w:rsid w:val="009B3118"/>
    <w:rsid w:val="009B4229"/>
    <w:rsid w:val="009B4850"/>
    <w:rsid w:val="009B4F36"/>
    <w:rsid w:val="009B71D9"/>
    <w:rsid w:val="009C66E4"/>
    <w:rsid w:val="009D09A8"/>
    <w:rsid w:val="009D15A9"/>
    <w:rsid w:val="009D4DED"/>
    <w:rsid w:val="009D5C0F"/>
    <w:rsid w:val="009D78E3"/>
    <w:rsid w:val="009D7DC0"/>
    <w:rsid w:val="009E14CB"/>
    <w:rsid w:val="009E3400"/>
    <w:rsid w:val="009F2360"/>
    <w:rsid w:val="009F7594"/>
    <w:rsid w:val="00A00C2D"/>
    <w:rsid w:val="00A02275"/>
    <w:rsid w:val="00A118A2"/>
    <w:rsid w:val="00A124DF"/>
    <w:rsid w:val="00A15E10"/>
    <w:rsid w:val="00A23CF7"/>
    <w:rsid w:val="00A30C94"/>
    <w:rsid w:val="00A4643B"/>
    <w:rsid w:val="00A5089C"/>
    <w:rsid w:val="00A51F6D"/>
    <w:rsid w:val="00A53D13"/>
    <w:rsid w:val="00A561BA"/>
    <w:rsid w:val="00A61573"/>
    <w:rsid w:val="00A61F79"/>
    <w:rsid w:val="00A620A3"/>
    <w:rsid w:val="00A74D2F"/>
    <w:rsid w:val="00A82492"/>
    <w:rsid w:val="00A91BC5"/>
    <w:rsid w:val="00AA007F"/>
    <w:rsid w:val="00AB665A"/>
    <w:rsid w:val="00AC5314"/>
    <w:rsid w:val="00AC7C2B"/>
    <w:rsid w:val="00AC7D33"/>
    <w:rsid w:val="00AD2B4E"/>
    <w:rsid w:val="00AD3D61"/>
    <w:rsid w:val="00AD3DF8"/>
    <w:rsid w:val="00AE2C1F"/>
    <w:rsid w:val="00AF222A"/>
    <w:rsid w:val="00AF3B42"/>
    <w:rsid w:val="00AF41BF"/>
    <w:rsid w:val="00B006A6"/>
    <w:rsid w:val="00B02E9F"/>
    <w:rsid w:val="00B03375"/>
    <w:rsid w:val="00B057AF"/>
    <w:rsid w:val="00B06333"/>
    <w:rsid w:val="00B10550"/>
    <w:rsid w:val="00B17BBA"/>
    <w:rsid w:val="00B21F67"/>
    <w:rsid w:val="00B22532"/>
    <w:rsid w:val="00B23719"/>
    <w:rsid w:val="00B3584A"/>
    <w:rsid w:val="00B45E63"/>
    <w:rsid w:val="00B53616"/>
    <w:rsid w:val="00B60E2A"/>
    <w:rsid w:val="00B61557"/>
    <w:rsid w:val="00B6367B"/>
    <w:rsid w:val="00B65CE4"/>
    <w:rsid w:val="00B6662D"/>
    <w:rsid w:val="00B71118"/>
    <w:rsid w:val="00B72706"/>
    <w:rsid w:val="00B77351"/>
    <w:rsid w:val="00B800AD"/>
    <w:rsid w:val="00B83270"/>
    <w:rsid w:val="00B8553A"/>
    <w:rsid w:val="00B86BDD"/>
    <w:rsid w:val="00B90A99"/>
    <w:rsid w:val="00B918F0"/>
    <w:rsid w:val="00B95B48"/>
    <w:rsid w:val="00B96F6F"/>
    <w:rsid w:val="00BA0E30"/>
    <w:rsid w:val="00BA3D93"/>
    <w:rsid w:val="00BA4C7B"/>
    <w:rsid w:val="00BA4F9B"/>
    <w:rsid w:val="00BA5E39"/>
    <w:rsid w:val="00BB0AED"/>
    <w:rsid w:val="00BC0DCD"/>
    <w:rsid w:val="00BC212E"/>
    <w:rsid w:val="00BC35E9"/>
    <w:rsid w:val="00BE2224"/>
    <w:rsid w:val="00BE33AD"/>
    <w:rsid w:val="00BF55A9"/>
    <w:rsid w:val="00BF6A6C"/>
    <w:rsid w:val="00C0116B"/>
    <w:rsid w:val="00C13C39"/>
    <w:rsid w:val="00C1673F"/>
    <w:rsid w:val="00C2048F"/>
    <w:rsid w:val="00C23373"/>
    <w:rsid w:val="00C24195"/>
    <w:rsid w:val="00C24791"/>
    <w:rsid w:val="00C30765"/>
    <w:rsid w:val="00C32A27"/>
    <w:rsid w:val="00C4018A"/>
    <w:rsid w:val="00C4052D"/>
    <w:rsid w:val="00C43905"/>
    <w:rsid w:val="00C46A14"/>
    <w:rsid w:val="00C479E7"/>
    <w:rsid w:val="00C53CED"/>
    <w:rsid w:val="00C7165B"/>
    <w:rsid w:val="00C74C66"/>
    <w:rsid w:val="00C7743F"/>
    <w:rsid w:val="00C775B7"/>
    <w:rsid w:val="00C829EF"/>
    <w:rsid w:val="00C85AE0"/>
    <w:rsid w:val="00C86CF4"/>
    <w:rsid w:val="00CA08C4"/>
    <w:rsid w:val="00CB0E49"/>
    <w:rsid w:val="00CC0C47"/>
    <w:rsid w:val="00CC6E23"/>
    <w:rsid w:val="00CD34D3"/>
    <w:rsid w:val="00CE0D03"/>
    <w:rsid w:val="00CF3C51"/>
    <w:rsid w:val="00D10D1C"/>
    <w:rsid w:val="00D15C76"/>
    <w:rsid w:val="00D23DF0"/>
    <w:rsid w:val="00D2636B"/>
    <w:rsid w:val="00D26D0C"/>
    <w:rsid w:val="00D30FE2"/>
    <w:rsid w:val="00D4029B"/>
    <w:rsid w:val="00D417C5"/>
    <w:rsid w:val="00D45011"/>
    <w:rsid w:val="00D52995"/>
    <w:rsid w:val="00D5404C"/>
    <w:rsid w:val="00D61A3F"/>
    <w:rsid w:val="00D623B6"/>
    <w:rsid w:val="00D675FD"/>
    <w:rsid w:val="00D72580"/>
    <w:rsid w:val="00D74A01"/>
    <w:rsid w:val="00D76F7E"/>
    <w:rsid w:val="00D77C45"/>
    <w:rsid w:val="00D86904"/>
    <w:rsid w:val="00D873EB"/>
    <w:rsid w:val="00DA25AB"/>
    <w:rsid w:val="00DA2CDE"/>
    <w:rsid w:val="00DA4879"/>
    <w:rsid w:val="00DA74B3"/>
    <w:rsid w:val="00DB074A"/>
    <w:rsid w:val="00DB3C3D"/>
    <w:rsid w:val="00DB59E6"/>
    <w:rsid w:val="00DC4A90"/>
    <w:rsid w:val="00DC716B"/>
    <w:rsid w:val="00DD0273"/>
    <w:rsid w:val="00DD1F50"/>
    <w:rsid w:val="00DD253A"/>
    <w:rsid w:val="00DE5C8A"/>
    <w:rsid w:val="00DF2A45"/>
    <w:rsid w:val="00DF3D56"/>
    <w:rsid w:val="00DF66EF"/>
    <w:rsid w:val="00E0209C"/>
    <w:rsid w:val="00E02782"/>
    <w:rsid w:val="00E05054"/>
    <w:rsid w:val="00E21D20"/>
    <w:rsid w:val="00E24FAC"/>
    <w:rsid w:val="00E25DF6"/>
    <w:rsid w:val="00E37BD0"/>
    <w:rsid w:val="00E41EAB"/>
    <w:rsid w:val="00E431DA"/>
    <w:rsid w:val="00E4345E"/>
    <w:rsid w:val="00E4351C"/>
    <w:rsid w:val="00E446E6"/>
    <w:rsid w:val="00E46EC9"/>
    <w:rsid w:val="00E50643"/>
    <w:rsid w:val="00E52EDD"/>
    <w:rsid w:val="00E62FCA"/>
    <w:rsid w:val="00E63EC0"/>
    <w:rsid w:val="00E65C79"/>
    <w:rsid w:val="00E92D24"/>
    <w:rsid w:val="00E967A2"/>
    <w:rsid w:val="00EB13A1"/>
    <w:rsid w:val="00EB5168"/>
    <w:rsid w:val="00ED0F51"/>
    <w:rsid w:val="00ED29C0"/>
    <w:rsid w:val="00ED45AB"/>
    <w:rsid w:val="00EE7F65"/>
    <w:rsid w:val="00EF38D6"/>
    <w:rsid w:val="00EF4566"/>
    <w:rsid w:val="00EF7BB4"/>
    <w:rsid w:val="00F01BF2"/>
    <w:rsid w:val="00F03F91"/>
    <w:rsid w:val="00F05E0B"/>
    <w:rsid w:val="00F05F8D"/>
    <w:rsid w:val="00F06573"/>
    <w:rsid w:val="00F077CF"/>
    <w:rsid w:val="00F12DD0"/>
    <w:rsid w:val="00F13C94"/>
    <w:rsid w:val="00F23DEC"/>
    <w:rsid w:val="00F25F5E"/>
    <w:rsid w:val="00F26C65"/>
    <w:rsid w:val="00F271DB"/>
    <w:rsid w:val="00F36FAF"/>
    <w:rsid w:val="00F513E5"/>
    <w:rsid w:val="00F56D71"/>
    <w:rsid w:val="00F603F1"/>
    <w:rsid w:val="00F7665A"/>
    <w:rsid w:val="00F8091B"/>
    <w:rsid w:val="00F87F5E"/>
    <w:rsid w:val="00F94823"/>
    <w:rsid w:val="00F974C1"/>
    <w:rsid w:val="00FA1F22"/>
    <w:rsid w:val="00FA5F9E"/>
    <w:rsid w:val="00FB0DB3"/>
    <w:rsid w:val="00FC4613"/>
    <w:rsid w:val="00FC4CE7"/>
    <w:rsid w:val="00FE0E37"/>
    <w:rsid w:val="00FE47CA"/>
    <w:rsid w:val="00FF3E33"/>
    <w:rsid w:val="00FF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uiPriority="9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caption" w:semiHidden="1" w:unhideWhenUsed="1" w:qFormat="1"/>
    <w:lsdException w:name="Title" w:qFormat="1"/>
    <w:lsdException w:name="Default Paragraph Font" w:locked="0" w:uiPriority="1"/>
    <w:lsdException w:name="Subtitle" w:qFormat="1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 w:uiPriority="99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154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locked/>
    <w:rsid w:val="00BE222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6E44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Heading2"/>
    <w:next w:val="Normal"/>
    <w:link w:val="Heading3Char"/>
    <w:qFormat/>
    <w:locked/>
    <w:rsid w:val="006E4472"/>
    <w:pPr>
      <w:keepLines w:val="0"/>
      <w:numPr>
        <w:numId w:val="62"/>
      </w:numPr>
      <w:spacing w:before="240" w:after="120" w:line="240" w:lineRule="auto"/>
      <w:outlineLvl w:val="2"/>
    </w:pPr>
    <w:rPr>
      <w:rFonts w:ascii="Arial" w:eastAsia="Times New Roman" w:hAnsi="Arial" w:cs="Arial"/>
      <w:bCs w:val="0"/>
      <w:color w:val="auto"/>
      <w:sz w:val="24"/>
      <w:szCs w:val="24"/>
    </w:rPr>
  </w:style>
  <w:style w:type="paragraph" w:styleId="Heading4">
    <w:name w:val="heading 4"/>
    <w:basedOn w:val="Normal"/>
    <w:next w:val="Normal"/>
    <w:qFormat/>
    <w:locked/>
    <w:rsid w:val="00BE22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locked/>
    <w:rsid w:val="00BE22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locked/>
    <w:rsid w:val="00BE2224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locked/>
    <w:rsid w:val="00BE2224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locked/>
    <w:rsid w:val="00BE222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locked/>
    <w:rsid w:val="00BE2224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251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54F"/>
  </w:style>
  <w:style w:type="paragraph" w:customStyle="1" w:styleId="QPPBodytext">
    <w:name w:val="QPP Body text"/>
    <w:basedOn w:val="Normal"/>
    <w:link w:val="QPPBodytextChar"/>
    <w:rsid w:val="00BE2224"/>
    <w:pPr>
      <w:autoSpaceDE w:val="0"/>
      <w:autoSpaceDN w:val="0"/>
      <w:adjustRightInd w:val="0"/>
    </w:pPr>
    <w:rPr>
      <w:rFonts w:cs="Arial"/>
      <w:color w:val="000000"/>
      <w:szCs w:val="20"/>
    </w:rPr>
  </w:style>
  <w:style w:type="character" w:customStyle="1" w:styleId="QPPBodytextChar">
    <w:name w:val="QPP Body text Char"/>
    <w:link w:val="QPPBodytext"/>
    <w:rsid w:val="00BE2224"/>
    <w:rPr>
      <w:rFonts w:ascii="Arial" w:hAnsi="Arial" w:cs="Arial"/>
      <w:color w:val="000000"/>
    </w:rPr>
  </w:style>
  <w:style w:type="table" w:styleId="TableGrid">
    <w:name w:val="Table Grid"/>
    <w:basedOn w:val="TableNormal"/>
    <w:locked/>
    <w:rsid w:val="00BE222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PPBulletPoint4">
    <w:name w:val="QPP Bullet Point 4"/>
    <w:basedOn w:val="Normal"/>
    <w:rsid w:val="00BE2224"/>
    <w:pPr>
      <w:numPr>
        <w:numId w:val="5"/>
      </w:numPr>
    </w:pPr>
    <w:rPr>
      <w:rFonts w:cs="Arial"/>
      <w:szCs w:val="20"/>
    </w:rPr>
  </w:style>
  <w:style w:type="paragraph" w:customStyle="1" w:styleId="QPPHeading1">
    <w:name w:val="QPP Heading 1"/>
    <w:basedOn w:val="Heading1"/>
    <w:autoRedefine/>
    <w:rsid w:val="00BE2224"/>
    <w:pPr>
      <w:spacing w:before="100" w:after="200"/>
      <w:ind w:left="851" w:hanging="851"/>
    </w:pPr>
  </w:style>
  <w:style w:type="paragraph" w:customStyle="1" w:styleId="QPPBulletpoint3">
    <w:name w:val="QPP Bullet point 3"/>
    <w:basedOn w:val="Normal"/>
    <w:rsid w:val="00BE2224"/>
    <w:pPr>
      <w:numPr>
        <w:numId w:val="4"/>
      </w:numPr>
      <w:tabs>
        <w:tab w:val="left" w:pos="1701"/>
      </w:tabs>
    </w:pPr>
    <w:rPr>
      <w:rFonts w:cs="Arial"/>
      <w:szCs w:val="20"/>
    </w:rPr>
  </w:style>
  <w:style w:type="paragraph" w:customStyle="1" w:styleId="QPPTableTextBold">
    <w:name w:val="QPP Table Text Bold"/>
    <w:basedOn w:val="QPPTableTextBody"/>
    <w:rsid w:val="00BE2224"/>
    <w:rPr>
      <w:b/>
    </w:rPr>
  </w:style>
  <w:style w:type="paragraph" w:customStyle="1" w:styleId="QPPTableTextBody">
    <w:name w:val="QPP Table Text Body"/>
    <w:basedOn w:val="QPPBodytext"/>
    <w:link w:val="QPPTableTextBodyChar"/>
    <w:autoRedefine/>
    <w:rsid w:val="00BE2224"/>
    <w:pPr>
      <w:spacing w:before="60" w:after="60"/>
    </w:pPr>
  </w:style>
  <w:style w:type="character" w:customStyle="1" w:styleId="QPPTableTextBodyChar">
    <w:name w:val="QPP Table Text Body Char"/>
    <w:basedOn w:val="QPPBodytextChar"/>
    <w:link w:val="QPPTableTextBody"/>
    <w:rsid w:val="00BE2224"/>
    <w:rPr>
      <w:rFonts w:ascii="Arial" w:hAnsi="Arial" w:cs="Arial"/>
      <w:color w:val="000000"/>
    </w:rPr>
  </w:style>
  <w:style w:type="paragraph" w:customStyle="1" w:styleId="QPPBulletpoint2">
    <w:name w:val="QPP Bullet point 2"/>
    <w:basedOn w:val="Normal"/>
    <w:rsid w:val="00BE2224"/>
    <w:pPr>
      <w:numPr>
        <w:numId w:val="24"/>
      </w:numPr>
    </w:pPr>
    <w:rPr>
      <w:rFonts w:cs="Arial"/>
      <w:szCs w:val="20"/>
    </w:rPr>
  </w:style>
  <w:style w:type="paragraph" w:customStyle="1" w:styleId="QPPTableHeadingStyle1">
    <w:name w:val="QPP Table Heading Style 1"/>
    <w:basedOn w:val="QPPHeading4"/>
    <w:rsid w:val="00BE2224"/>
    <w:pPr>
      <w:spacing w:after="0"/>
      <w:ind w:left="0" w:firstLine="0"/>
    </w:pPr>
  </w:style>
  <w:style w:type="paragraph" w:customStyle="1" w:styleId="QPPHeading4">
    <w:name w:val="QPP Heading 4"/>
    <w:basedOn w:val="Normal"/>
    <w:link w:val="QPPHeading4Char"/>
    <w:autoRedefine/>
    <w:rsid w:val="00BE2224"/>
    <w:pPr>
      <w:keepNext/>
      <w:spacing w:before="100"/>
      <w:ind w:left="851" w:hanging="851"/>
      <w:outlineLvl w:val="2"/>
    </w:pPr>
    <w:rPr>
      <w:rFonts w:cs="Arial"/>
      <w:b/>
      <w:bCs/>
      <w:szCs w:val="26"/>
    </w:rPr>
  </w:style>
  <w:style w:type="paragraph" w:customStyle="1" w:styleId="QPPHeading2">
    <w:name w:val="QPP Heading 2"/>
    <w:basedOn w:val="Normal"/>
    <w:autoRedefine/>
    <w:rsid w:val="00BE2224"/>
    <w:pPr>
      <w:keepNext/>
      <w:spacing w:before="100"/>
      <w:outlineLvl w:val="1"/>
    </w:pPr>
    <w:rPr>
      <w:rFonts w:cs="Arial"/>
      <w:b/>
      <w:bCs/>
      <w:iCs/>
      <w:sz w:val="28"/>
      <w:szCs w:val="28"/>
    </w:rPr>
  </w:style>
  <w:style w:type="paragraph" w:customStyle="1" w:styleId="StyleQPPEditorsNoteStyle1Italic">
    <w:name w:val="Style QPP Editor's Note Style 1 + Italic"/>
    <w:basedOn w:val="QPPEditorsNoteStyle1"/>
    <w:link w:val="StyleQPPEditorsNoteStyle1ItalicChar"/>
    <w:rsid w:val="00BE2224"/>
    <w:rPr>
      <w:i/>
      <w:iCs/>
    </w:rPr>
  </w:style>
  <w:style w:type="paragraph" w:customStyle="1" w:styleId="QPPEditorsNoteStyle1">
    <w:name w:val="QPP Editor's Note Style 1"/>
    <w:basedOn w:val="Normal"/>
    <w:next w:val="QPPBodytext"/>
    <w:link w:val="QPPEditorsNoteStyle1Char"/>
    <w:rsid w:val="00BE2224"/>
    <w:pPr>
      <w:spacing w:before="100" w:beforeAutospacing="1" w:after="100" w:afterAutospacing="1"/>
    </w:pPr>
    <w:rPr>
      <w:sz w:val="16"/>
      <w:szCs w:val="16"/>
    </w:rPr>
  </w:style>
  <w:style w:type="character" w:customStyle="1" w:styleId="QPPEditorsNoteStyle1Char">
    <w:name w:val="QPP Editor's Note Style 1 Char"/>
    <w:link w:val="QPPEditorsNoteStyle1"/>
    <w:rsid w:val="00BE2224"/>
    <w:rPr>
      <w:rFonts w:ascii="Arial" w:hAnsi="Arial"/>
      <w:sz w:val="16"/>
      <w:szCs w:val="16"/>
    </w:rPr>
  </w:style>
  <w:style w:type="character" w:customStyle="1" w:styleId="StyleQPPEditorsNoteStyle1ItalicChar">
    <w:name w:val="Style QPP Editor's Note Style 1 + Italic Char"/>
    <w:link w:val="StyleQPPEditorsNoteStyle1Italic"/>
    <w:rsid w:val="00CC0C47"/>
    <w:rPr>
      <w:rFonts w:ascii="Arial" w:hAnsi="Arial"/>
      <w:i/>
      <w:iCs/>
      <w:sz w:val="16"/>
      <w:szCs w:val="16"/>
    </w:rPr>
  </w:style>
  <w:style w:type="paragraph" w:customStyle="1" w:styleId="QPPFooter">
    <w:name w:val="QPP Footer"/>
    <w:basedOn w:val="Normal"/>
    <w:rsid w:val="00BE2224"/>
    <w:pPr>
      <w:tabs>
        <w:tab w:val="center" w:pos="4153"/>
        <w:tab w:val="right" w:pos="8306"/>
        <w:tab w:val="right" w:pos="8364"/>
      </w:tabs>
    </w:pPr>
    <w:rPr>
      <w:rFonts w:cs="Arial"/>
      <w:sz w:val="14"/>
      <w:szCs w:val="14"/>
    </w:rPr>
  </w:style>
  <w:style w:type="paragraph" w:customStyle="1" w:styleId="QPPEditorsNoteStyle2">
    <w:name w:val="QPP Editor's Note Style 2"/>
    <w:basedOn w:val="Normal"/>
    <w:next w:val="QPPBodytext"/>
    <w:rsid w:val="00BE2224"/>
    <w:pPr>
      <w:spacing w:before="100" w:after="100"/>
      <w:ind w:left="567"/>
    </w:pPr>
    <w:rPr>
      <w:sz w:val="16"/>
      <w:szCs w:val="16"/>
    </w:rPr>
  </w:style>
  <w:style w:type="paragraph" w:customStyle="1" w:styleId="QPPEditorsnotebulletpoint1">
    <w:name w:val="QPP Editor's note bullet point 1"/>
    <w:basedOn w:val="Normal"/>
    <w:rsid w:val="00BE2224"/>
    <w:pPr>
      <w:numPr>
        <w:numId w:val="1"/>
      </w:numPr>
      <w:tabs>
        <w:tab w:val="left" w:pos="426"/>
      </w:tabs>
    </w:pPr>
    <w:rPr>
      <w:sz w:val="16"/>
      <w:szCs w:val="16"/>
    </w:rPr>
  </w:style>
  <w:style w:type="paragraph" w:customStyle="1" w:styleId="QPPHeading3">
    <w:name w:val="QPP Heading 3"/>
    <w:basedOn w:val="Normal"/>
    <w:autoRedefine/>
    <w:rsid w:val="00BE2224"/>
    <w:pPr>
      <w:keepNext/>
      <w:spacing w:before="100"/>
      <w:outlineLvl w:val="2"/>
    </w:pPr>
    <w:rPr>
      <w:rFonts w:ascii="Arial Bold" w:hAnsi="Arial Bold" w:cs="Arial"/>
      <w:b/>
      <w:bCs/>
      <w:sz w:val="24"/>
    </w:rPr>
  </w:style>
  <w:style w:type="paragraph" w:customStyle="1" w:styleId="QPPBulletPoint1">
    <w:name w:val="QPP Bullet Point 1"/>
    <w:basedOn w:val="QPPBodytext"/>
    <w:rsid w:val="00BE2224"/>
    <w:pPr>
      <w:numPr>
        <w:numId w:val="3"/>
      </w:numPr>
    </w:pPr>
  </w:style>
  <w:style w:type="paragraph" w:styleId="BalloonText">
    <w:name w:val="Balloon Text"/>
    <w:basedOn w:val="Normal"/>
    <w:semiHidden/>
    <w:locked/>
    <w:rsid w:val="00BE2224"/>
    <w:rPr>
      <w:rFonts w:ascii="Tahoma" w:hAnsi="Tahoma" w:cs="Tahoma"/>
      <w:sz w:val="16"/>
      <w:szCs w:val="16"/>
    </w:rPr>
  </w:style>
  <w:style w:type="paragraph" w:customStyle="1" w:styleId="QPPBullet">
    <w:name w:val="QPP Bullet"/>
    <w:basedOn w:val="Normal"/>
    <w:autoRedefine/>
    <w:rsid w:val="00BE2224"/>
    <w:pPr>
      <w:numPr>
        <w:numId w:val="2"/>
      </w:numPr>
      <w:spacing w:before="60" w:after="40"/>
    </w:pPr>
    <w:rPr>
      <w:rFonts w:eastAsia="MS Mincho"/>
    </w:rPr>
  </w:style>
  <w:style w:type="character" w:customStyle="1" w:styleId="HighlightingBlue">
    <w:name w:val="Highlighting Blue"/>
    <w:rsid w:val="00BE2224"/>
    <w:rPr>
      <w:szCs w:val="16"/>
      <w:bdr w:val="none" w:sz="0" w:space="0" w:color="auto"/>
      <w:shd w:val="clear" w:color="auto" w:fill="00FFFF"/>
    </w:rPr>
  </w:style>
  <w:style w:type="character" w:customStyle="1" w:styleId="HighlightingGreen">
    <w:name w:val="Highlighting Green"/>
    <w:rsid w:val="00BE2224"/>
    <w:rPr>
      <w:szCs w:val="16"/>
      <w:bdr w:val="none" w:sz="0" w:space="0" w:color="auto"/>
      <w:shd w:val="clear" w:color="auto" w:fill="00FF00"/>
    </w:rPr>
  </w:style>
  <w:style w:type="character" w:customStyle="1" w:styleId="HighlightingPink">
    <w:name w:val="Highlighting Pink"/>
    <w:rsid w:val="00BE2224"/>
    <w:rPr>
      <w:szCs w:val="16"/>
      <w:bdr w:val="none" w:sz="0" w:space="0" w:color="auto"/>
      <w:shd w:val="clear" w:color="auto" w:fill="FF99CC"/>
    </w:rPr>
  </w:style>
  <w:style w:type="character" w:customStyle="1" w:styleId="HighlightingRed">
    <w:name w:val="Highlighting Red"/>
    <w:rsid w:val="00BE2224"/>
    <w:rPr>
      <w:szCs w:val="16"/>
      <w:bdr w:val="none" w:sz="0" w:space="0" w:color="auto"/>
      <w:shd w:val="clear" w:color="auto" w:fill="FF0000"/>
    </w:rPr>
  </w:style>
  <w:style w:type="character" w:customStyle="1" w:styleId="HighlightingYellow">
    <w:name w:val="Highlighting Yellow"/>
    <w:rsid w:val="00BE2224"/>
    <w:rPr>
      <w:szCs w:val="16"/>
      <w:bdr w:val="none" w:sz="0" w:space="0" w:color="auto"/>
      <w:shd w:val="clear" w:color="auto" w:fill="FFFF00"/>
    </w:rPr>
  </w:style>
  <w:style w:type="paragraph" w:customStyle="1" w:styleId="QPPBodyTextITALIC">
    <w:name w:val="QPP Body Text ITALIC"/>
    <w:basedOn w:val="QPPBodytext"/>
    <w:autoRedefine/>
    <w:rsid w:val="00BE2224"/>
    <w:rPr>
      <w:i/>
    </w:rPr>
  </w:style>
  <w:style w:type="paragraph" w:customStyle="1" w:styleId="QPPSubscript">
    <w:name w:val="QPP Subscript"/>
    <w:basedOn w:val="QPPBodytext"/>
    <w:next w:val="QPPBodytext"/>
    <w:link w:val="QPPSubscriptChar"/>
    <w:rsid w:val="00BE2224"/>
    <w:rPr>
      <w:vertAlign w:val="subscript"/>
    </w:rPr>
  </w:style>
  <w:style w:type="paragraph" w:customStyle="1" w:styleId="QPPBulletPoint5DOT">
    <w:name w:val="QPP Bullet Point 5 DOT"/>
    <w:basedOn w:val="QPPBodytext"/>
    <w:autoRedefine/>
    <w:rsid w:val="00BE2224"/>
    <w:pPr>
      <w:numPr>
        <w:numId w:val="6"/>
      </w:numPr>
    </w:pPr>
  </w:style>
  <w:style w:type="paragraph" w:customStyle="1" w:styleId="QPPSuperscript">
    <w:name w:val="QPP Superscript"/>
    <w:basedOn w:val="QPPBodytext"/>
    <w:next w:val="QPPBodytext"/>
    <w:link w:val="QPPSuperscriptChar"/>
    <w:rsid w:val="00BE2224"/>
    <w:rPr>
      <w:vertAlign w:val="superscript"/>
    </w:rPr>
  </w:style>
  <w:style w:type="character" w:customStyle="1" w:styleId="QPPSuperscriptChar">
    <w:name w:val="QPP Superscript Char"/>
    <w:link w:val="QPPSuperscript"/>
    <w:rsid w:val="00BE2224"/>
    <w:rPr>
      <w:rFonts w:ascii="Arial" w:hAnsi="Arial" w:cs="Arial"/>
      <w:color w:val="000000"/>
      <w:vertAlign w:val="superscript"/>
    </w:rPr>
  </w:style>
  <w:style w:type="paragraph" w:customStyle="1" w:styleId="HGTableBullet2">
    <w:name w:val="HG Table Bullet 2"/>
    <w:basedOn w:val="QPPTableTextBody"/>
    <w:rsid w:val="00BE2224"/>
    <w:pPr>
      <w:numPr>
        <w:numId w:val="8"/>
      </w:numPr>
      <w:tabs>
        <w:tab w:val="left" w:pos="567"/>
      </w:tabs>
    </w:pPr>
  </w:style>
  <w:style w:type="paragraph" w:customStyle="1" w:styleId="HGTableBullet3">
    <w:name w:val="HG Table Bullet 3"/>
    <w:basedOn w:val="QPPTableTextBody"/>
    <w:rsid w:val="00BE2224"/>
    <w:pPr>
      <w:numPr>
        <w:numId w:val="9"/>
      </w:numPr>
    </w:pPr>
  </w:style>
  <w:style w:type="character" w:styleId="Hyperlink">
    <w:name w:val="Hyperlink"/>
    <w:rsid w:val="00BE2224"/>
    <w:rPr>
      <w:color w:val="0000FF"/>
      <w:u w:val="single"/>
    </w:rPr>
  </w:style>
  <w:style w:type="paragraph" w:customStyle="1" w:styleId="HGTableBullet4">
    <w:name w:val="HG Table Bullet 4"/>
    <w:basedOn w:val="QPPTableTextBody"/>
    <w:rsid w:val="00BE2224"/>
    <w:pPr>
      <w:numPr>
        <w:numId w:val="10"/>
      </w:numPr>
      <w:tabs>
        <w:tab w:val="left" w:pos="567"/>
      </w:tabs>
    </w:pPr>
  </w:style>
  <w:style w:type="paragraph" w:customStyle="1" w:styleId="QPPTableBullet">
    <w:name w:val="QPP Table Bullet"/>
    <w:basedOn w:val="Normal"/>
    <w:rsid w:val="00BE2224"/>
    <w:pPr>
      <w:tabs>
        <w:tab w:val="num" w:pos="360"/>
      </w:tabs>
      <w:spacing w:before="60" w:after="40"/>
      <w:ind w:left="360" w:hanging="360"/>
    </w:pPr>
    <w:rPr>
      <w:rFonts w:eastAsia="MS Mincho"/>
    </w:rPr>
  </w:style>
  <w:style w:type="character" w:styleId="FollowedHyperlink">
    <w:name w:val="FollowedHyperlink"/>
    <w:locked/>
    <w:rsid w:val="00BE2224"/>
    <w:rPr>
      <w:color w:val="800080"/>
      <w:u w:val="single"/>
    </w:rPr>
  </w:style>
  <w:style w:type="character" w:customStyle="1" w:styleId="QPPHeading4Char">
    <w:name w:val="QPP Heading 4 Char"/>
    <w:link w:val="QPPHeading4"/>
    <w:rsid w:val="00BE2224"/>
    <w:rPr>
      <w:rFonts w:ascii="Arial" w:hAnsi="Arial" w:cs="Arial"/>
      <w:b/>
      <w:bCs/>
      <w:szCs w:val="26"/>
    </w:rPr>
  </w:style>
  <w:style w:type="paragraph" w:customStyle="1" w:styleId="QPPDotBulletPoint">
    <w:name w:val="QPP Dot Bullet Point"/>
    <w:basedOn w:val="Normal"/>
    <w:semiHidden/>
    <w:locked/>
    <w:rsid w:val="00BE2224"/>
    <w:pPr>
      <w:numPr>
        <w:numId w:val="25"/>
      </w:numPr>
    </w:pPr>
  </w:style>
  <w:style w:type="character" w:customStyle="1" w:styleId="QPPSubscriptChar">
    <w:name w:val="QPP Subscript Char"/>
    <w:link w:val="QPPSubscript"/>
    <w:rsid w:val="00BE2224"/>
    <w:rPr>
      <w:rFonts w:ascii="Arial" w:hAnsi="Arial" w:cs="Arial"/>
      <w:color w:val="000000"/>
      <w:vertAlign w:val="subscript"/>
    </w:rPr>
  </w:style>
  <w:style w:type="character" w:styleId="CommentReference">
    <w:name w:val="annotation reference"/>
    <w:locked/>
    <w:rsid w:val="00BE2224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BE2224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216A9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locked/>
    <w:rsid w:val="00BE2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6A93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locked/>
    <w:rsid w:val="00BE2224"/>
    <w:pPr>
      <w:ind w:left="720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locked/>
    <w:rsid w:val="00BE22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16A93"/>
    <w:rPr>
      <w:rFonts w:ascii="Arial" w:hAnsi="Arial"/>
      <w:szCs w:val="24"/>
    </w:rPr>
  </w:style>
  <w:style w:type="paragraph" w:styleId="Footer">
    <w:name w:val="footer"/>
    <w:basedOn w:val="Normal"/>
    <w:link w:val="FooterChar"/>
    <w:locked/>
    <w:rsid w:val="00BE22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16A93"/>
    <w:rPr>
      <w:rFonts w:ascii="Arial" w:hAnsi="Arial"/>
      <w:szCs w:val="24"/>
    </w:rPr>
  </w:style>
  <w:style w:type="numbering" w:styleId="111111">
    <w:name w:val="Outline List 2"/>
    <w:basedOn w:val="NoList"/>
    <w:locked/>
    <w:rsid w:val="00BE2224"/>
    <w:pPr>
      <w:numPr>
        <w:numId w:val="28"/>
      </w:numPr>
    </w:pPr>
  </w:style>
  <w:style w:type="numbering" w:styleId="1ai">
    <w:name w:val="Outline List 1"/>
    <w:basedOn w:val="NoList"/>
    <w:locked/>
    <w:rsid w:val="00BE2224"/>
    <w:pPr>
      <w:numPr>
        <w:numId w:val="29"/>
      </w:numPr>
    </w:pPr>
  </w:style>
  <w:style w:type="numbering" w:styleId="ArticleSection">
    <w:name w:val="Outline List 3"/>
    <w:basedOn w:val="NoList"/>
    <w:locked/>
    <w:rsid w:val="00BE2224"/>
    <w:pPr>
      <w:numPr>
        <w:numId w:val="30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locked/>
    <w:rsid w:val="00BE2224"/>
  </w:style>
  <w:style w:type="paragraph" w:styleId="BlockText">
    <w:name w:val="Block Text"/>
    <w:basedOn w:val="Normal"/>
    <w:locked/>
    <w:rsid w:val="00BE2224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locked/>
    <w:rsid w:val="00BE222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E2224"/>
    <w:rPr>
      <w:rFonts w:ascii="Arial" w:hAnsi="Arial"/>
      <w:szCs w:val="24"/>
    </w:rPr>
  </w:style>
  <w:style w:type="paragraph" w:styleId="BodyText2">
    <w:name w:val="Body Text 2"/>
    <w:basedOn w:val="Normal"/>
    <w:link w:val="BodyText2Char"/>
    <w:locked/>
    <w:rsid w:val="00BE22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E2224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locked/>
    <w:rsid w:val="00BE22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2224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locked/>
    <w:rsid w:val="00BE222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BE2224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locked/>
    <w:rsid w:val="00BE222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E2224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locked/>
    <w:rsid w:val="00BE222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BE2224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locked/>
    <w:rsid w:val="00BE222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E2224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locked/>
    <w:rsid w:val="00BE22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E2224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3"/>
    <w:qFormat/>
    <w:locked/>
    <w:rsid w:val="00BE2224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BE2224"/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locked/>
    <w:rsid w:val="00BE2224"/>
    <w:pPr>
      <w:ind w:left="4252"/>
    </w:pPr>
  </w:style>
  <w:style w:type="character" w:customStyle="1" w:styleId="ClosingChar">
    <w:name w:val="Closing Char"/>
    <w:basedOn w:val="DefaultParagraphFont"/>
    <w:link w:val="Closing"/>
    <w:rsid w:val="00BE2224"/>
    <w:rPr>
      <w:rFonts w:ascii="Arial" w:hAnsi="Arial"/>
      <w:szCs w:val="24"/>
    </w:rPr>
  </w:style>
  <w:style w:type="table" w:styleId="ColorfulGrid">
    <w:name w:val="Colorful Grid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locked/>
    <w:rsid w:val="00BE2224"/>
  </w:style>
  <w:style w:type="character" w:customStyle="1" w:styleId="DateChar">
    <w:name w:val="Date Char"/>
    <w:basedOn w:val="DefaultParagraphFont"/>
    <w:link w:val="Date"/>
    <w:rsid w:val="00BE2224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locked/>
    <w:rsid w:val="00BE22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E2224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locked/>
    <w:rsid w:val="00BE2224"/>
  </w:style>
  <w:style w:type="character" w:customStyle="1" w:styleId="E-mailSignatureChar">
    <w:name w:val="E-mail Signature Char"/>
    <w:basedOn w:val="DefaultParagraphFont"/>
    <w:link w:val="E-mailSignature"/>
    <w:rsid w:val="00BE2224"/>
    <w:rPr>
      <w:rFonts w:ascii="Arial" w:hAnsi="Arial"/>
      <w:szCs w:val="24"/>
    </w:rPr>
  </w:style>
  <w:style w:type="character" w:styleId="Emphasis">
    <w:name w:val="Emphasis"/>
    <w:basedOn w:val="DefaultParagraphFont"/>
    <w:qFormat/>
    <w:locked/>
    <w:rsid w:val="00BE2224"/>
    <w:rPr>
      <w:i/>
      <w:iCs/>
    </w:rPr>
  </w:style>
  <w:style w:type="character" w:styleId="EndnoteReference">
    <w:name w:val="endnote reference"/>
    <w:basedOn w:val="DefaultParagraphFont"/>
    <w:locked/>
    <w:rsid w:val="00BE2224"/>
    <w:rPr>
      <w:vertAlign w:val="superscript"/>
    </w:rPr>
  </w:style>
  <w:style w:type="paragraph" w:styleId="EndnoteText">
    <w:name w:val="endnote text"/>
    <w:basedOn w:val="Normal"/>
    <w:link w:val="EndnoteTextChar"/>
    <w:locked/>
    <w:rsid w:val="00BE2224"/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BE2224"/>
    <w:rPr>
      <w:rFonts w:ascii="Arial" w:hAnsi="Arial"/>
    </w:rPr>
  </w:style>
  <w:style w:type="paragraph" w:styleId="EnvelopeAddress">
    <w:name w:val="envelope address"/>
    <w:basedOn w:val="Normal"/>
    <w:locked/>
    <w:rsid w:val="00BE222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locked/>
    <w:rsid w:val="00BE2224"/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locked/>
    <w:rsid w:val="00BE2224"/>
    <w:rPr>
      <w:vertAlign w:val="superscript"/>
    </w:rPr>
  </w:style>
  <w:style w:type="paragraph" w:styleId="FootnoteText">
    <w:name w:val="footnote text"/>
    <w:basedOn w:val="Normal"/>
    <w:link w:val="FootnoteTextChar"/>
    <w:locked/>
    <w:rsid w:val="00BE2224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BE2224"/>
    <w:rPr>
      <w:rFonts w:ascii="Arial" w:hAnsi="Arial"/>
    </w:rPr>
  </w:style>
  <w:style w:type="character" w:styleId="HTMLAcronym">
    <w:name w:val="HTML Acronym"/>
    <w:basedOn w:val="DefaultParagraphFont"/>
    <w:locked/>
    <w:rsid w:val="00BE2224"/>
  </w:style>
  <w:style w:type="paragraph" w:styleId="HTMLAddress">
    <w:name w:val="HTML Address"/>
    <w:basedOn w:val="Normal"/>
    <w:link w:val="HTMLAddressChar"/>
    <w:locked/>
    <w:rsid w:val="00BE2224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BE2224"/>
    <w:rPr>
      <w:rFonts w:ascii="Arial" w:hAnsi="Arial"/>
      <w:i/>
      <w:iCs/>
      <w:szCs w:val="24"/>
    </w:rPr>
  </w:style>
  <w:style w:type="character" w:styleId="HTMLCite">
    <w:name w:val="HTML Cite"/>
    <w:basedOn w:val="DefaultParagraphFont"/>
    <w:locked/>
    <w:rsid w:val="00BE2224"/>
    <w:rPr>
      <w:i/>
      <w:iCs/>
    </w:rPr>
  </w:style>
  <w:style w:type="character" w:styleId="HTMLCode">
    <w:name w:val="HTML Code"/>
    <w:basedOn w:val="DefaultParagraphFont"/>
    <w:locked/>
    <w:rsid w:val="00BE222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locked/>
    <w:rsid w:val="00BE2224"/>
    <w:rPr>
      <w:i/>
      <w:iCs/>
    </w:rPr>
  </w:style>
  <w:style w:type="character" w:styleId="HTMLKeyboard">
    <w:name w:val="HTML Keyboard"/>
    <w:basedOn w:val="DefaultParagraphFont"/>
    <w:locked/>
    <w:rsid w:val="00BE2224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locked/>
    <w:rsid w:val="00BE2224"/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E2224"/>
    <w:rPr>
      <w:rFonts w:ascii="Consolas" w:hAnsi="Consolas" w:cs="Consolas"/>
    </w:rPr>
  </w:style>
  <w:style w:type="character" w:styleId="HTMLSample">
    <w:name w:val="HTML Sample"/>
    <w:basedOn w:val="DefaultParagraphFont"/>
    <w:locked/>
    <w:rsid w:val="00BE222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locked/>
    <w:rsid w:val="00BE222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locked/>
    <w:rsid w:val="00BE2224"/>
    <w:rPr>
      <w:i/>
      <w:iCs/>
    </w:rPr>
  </w:style>
  <w:style w:type="paragraph" w:styleId="Index1">
    <w:name w:val="index 1"/>
    <w:basedOn w:val="Normal"/>
    <w:next w:val="Normal"/>
    <w:autoRedefine/>
    <w:locked/>
    <w:rsid w:val="00BE2224"/>
    <w:pPr>
      <w:ind w:left="200" w:hanging="200"/>
    </w:pPr>
  </w:style>
  <w:style w:type="paragraph" w:styleId="Index2">
    <w:name w:val="index 2"/>
    <w:basedOn w:val="Normal"/>
    <w:next w:val="Normal"/>
    <w:autoRedefine/>
    <w:locked/>
    <w:rsid w:val="00BE2224"/>
    <w:pPr>
      <w:ind w:left="400" w:hanging="200"/>
    </w:pPr>
  </w:style>
  <w:style w:type="paragraph" w:styleId="Index3">
    <w:name w:val="index 3"/>
    <w:basedOn w:val="Normal"/>
    <w:next w:val="Normal"/>
    <w:autoRedefine/>
    <w:locked/>
    <w:rsid w:val="00BE2224"/>
    <w:pPr>
      <w:ind w:left="600" w:hanging="200"/>
    </w:pPr>
  </w:style>
  <w:style w:type="paragraph" w:styleId="Index4">
    <w:name w:val="index 4"/>
    <w:basedOn w:val="Normal"/>
    <w:next w:val="Normal"/>
    <w:autoRedefine/>
    <w:locked/>
    <w:rsid w:val="00BE2224"/>
    <w:pPr>
      <w:ind w:left="800" w:hanging="200"/>
    </w:pPr>
  </w:style>
  <w:style w:type="paragraph" w:styleId="Index5">
    <w:name w:val="index 5"/>
    <w:basedOn w:val="Normal"/>
    <w:next w:val="Normal"/>
    <w:autoRedefine/>
    <w:locked/>
    <w:rsid w:val="00BE2224"/>
    <w:pPr>
      <w:ind w:left="1000" w:hanging="200"/>
    </w:pPr>
  </w:style>
  <w:style w:type="paragraph" w:styleId="Index6">
    <w:name w:val="index 6"/>
    <w:basedOn w:val="Normal"/>
    <w:next w:val="Normal"/>
    <w:autoRedefine/>
    <w:locked/>
    <w:rsid w:val="00BE2224"/>
    <w:pPr>
      <w:ind w:left="1200" w:hanging="200"/>
    </w:pPr>
  </w:style>
  <w:style w:type="paragraph" w:styleId="Index7">
    <w:name w:val="index 7"/>
    <w:basedOn w:val="Normal"/>
    <w:next w:val="Normal"/>
    <w:autoRedefine/>
    <w:locked/>
    <w:rsid w:val="00BE2224"/>
    <w:pPr>
      <w:ind w:left="1400" w:hanging="200"/>
    </w:pPr>
  </w:style>
  <w:style w:type="paragraph" w:styleId="Index8">
    <w:name w:val="index 8"/>
    <w:basedOn w:val="Normal"/>
    <w:next w:val="Normal"/>
    <w:autoRedefine/>
    <w:locked/>
    <w:rsid w:val="00BE2224"/>
    <w:pPr>
      <w:ind w:left="1600" w:hanging="200"/>
    </w:pPr>
  </w:style>
  <w:style w:type="paragraph" w:styleId="Index9">
    <w:name w:val="index 9"/>
    <w:basedOn w:val="Normal"/>
    <w:next w:val="Normal"/>
    <w:autoRedefine/>
    <w:locked/>
    <w:rsid w:val="00BE2224"/>
    <w:pPr>
      <w:ind w:left="1800" w:hanging="200"/>
    </w:pPr>
  </w:style>
  <w:style w:type="paragraph" w:styleId="IndexHeading">
    <w:name w:val="index heading"/>
    <w:basedOn w:val="Normal"/>
    <w:next w:val="Index1"/>
    <w:locked/>
    <w:rsid w:val="00BE222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locked/>
    <w:rsid w:val="00BE2224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BE222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224"/>
    <w:rPr>
      <w:rFonts w:ascii="Arial" w:hAnsi="Arial"/>
      <w:b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locked/>
    <w:rsid w:val="00BE2224"/>
    <w:rPr>
      <w:b/>
      <w:bCs/>
      <w:smallCaps/>
      <w:color w:val="C0504D" w:themeColor="accent2"/>
      <w:spacing w:val="5"/>
      <w:u w:val="single"/>
    </w:rPr>
  </w:style>
  <w:style w:type="table" w:styleId="LightGrid">
    <w:name w:val="Light Grid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BE222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BE222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BE222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BE222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BE222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BE222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BE222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locked/>
    <w:rsid w:val="00BE2224"/>
  </w:style>
  <w:style w:type="paragraph" w:styleId="List">
    <w:name w:val="List"/>
    <w:basedOn w:val="Normal"/>
    <w:locked/>
    <w:rsid w:val="00BE2224"/>
    <w:pPr>
      <w:ind w:left="283" w:hanging="283"/>
      <w:contextualSpacing/>
    </w:pPr>
  </w:style>
  <w:style w:type="paragraph" w:styleId="List2">
    <w:name w:val="List 2"/>
    <w:basedOn w:val="Normal"/>
    <w:locked/>
    <w:rsid w:val="00BE2224"/>
    <w:pPr>
      <w:ind w:left="566" w:hanging="283"/>
      <w:contextualSpacing/>
    </w:pPr>
  </w:style>
  <w:style w:type="paragraph" w:styleId="List3">
    <w:name w:val="List 3"/>
    <w:basedOn w:val="Normal"/>
    <w:locked/>
    <w:rsid w:val="00BE2224"/>
    <w:pPr>
      <w:ind w:left="849" w:hanging="283"/>
      <w:contextualSpacing/>
    </w:pPr>
  </w:style>
  <w:style w:type="paragraph" w:styleId="List4">
    <w:name w:val="List 4"/>
    <w:basedOn w:val="Normal"/>
    <w:locked/>
    <w:rsid w:val="00BE2224"/>
    <w:pPr>
      <w:ind w:left="1132" w:hanging="283"/>
      <w:contextualSpacing/>
    </w:pPr>
  </w:style>
  <w:style w:type="paragraph" w:styleId="List5">
    <w:name w:val="List 5"/>
    <w:basedOn w:val="Normal"/>
    <w:locked/>
    <w:rsid w:val="00BE2224"/>
    <w:pPr>
      <w:ind w:left="1415" w:hanging="283"/>
      <w:contextualSpacing/>
    </w:pPr>
  </w:style>
  <w:style w:type="paragraph" w:styleId="ListBullet">
    <w:name w:val="List Bullet"/>
    <w:basedOn w:val="Normal"/>
    <w:locked/>
    <w:rsid w:val="00BE2224"/>
    <w:pPr>
      <w:numPr>
        <w:numId w:val="31"/>
      </w:numPr>
      <w:contextualSpacing/>
    </w:pPr>
  </w:style>
  <w:style w:type="paragraph" w:styleId="ListBullet2">
    <w:name w:val="List Bullet 2"/>
    <w:basedOn w:val="Normal"/>
    <w:locked/>
    <w:rsid w:val="00BE2224"/>
    <w:pPr>
      <w:numPr>
        <w:numId w:val="32"/>
      </w:numPr>
      <w:contextualSpacing/>
    </w:pPr>
  </w:style>
  <w:style w:type="paragraph" w:styleId="ListBullet3">
    <w:name w:val="List Bullet 3"/>
    <w:basedOn w:val="Normal"/>
    <w:locked/>
    <w:rsid w:val="00BE2224"/>
    <w:pPr>
      <w:numPr>
        <w:numId w:val="33"/>
      </w:numPr>
      <w:contextualSpacing/>
    </w:pPr>
  </w:style>
  <w:style w:type="paragraph" w:styleId="ListBullet4">
    <w:name w:val="List Bullet 4"/>
    <w:basedOn w:val="Normal"/>
    <w:locked/>
    <w:rsid w:val="00BE2224"/>
    <w:pPr>
      <w:numPr>
        <w:numId w:val="34"/>
      </w:numPr>
      <w:contextualSpacing/>
    </w:pPr>
  </w:style>
  <w:style w:type="paragraph" w:styleId="ListBullet5">
    <w:name w:val="List Bullet 5"/>
    <w:basedOn w:val="Normal"/>
    <w:locked/>
    <w:rsid w:val="00BE2224"/>
    <w:pPr>
      <w:numPr>
        <w:numId w:val="35"/>
      </w:numPr>
      <w:contextualSpacing/>
    </w:pPr>
  </w:style>
  <w:style w:type="paragraph" w:styleId="ListContinue">
    <w:name w:val="List Continue"/>
    <w:basedOn w:val="Normal"/>
    <w:locked/>
    <w:rsid w:val="00BE2224"/>
    <w:pPr>
      <w:spacing w:after="120"/>
      <w:ind w:left="283"/>
      <w:contextualSpacing/>
    </w:pPr>
  </w:style>
  <w:style w:type="paragraph" w:styleId="ListContinue2">
    <w:name w:val="List Continue 2"/>
    <w:basedOn w:val="Normal"/>
    <w:locked/>
    <w:rsid w:val="00BE2224"/>
    <w:pPr>
      <w:spacing w:after="120"/>
      <w:ind w:left="566"/>
      <w:contextualSpacing/>
    </w:pPr>
  </w:style>
  <w:style w:type="paragraph" w:styleId="ListContinue3">
    <w:name w:val="List Continue 3"/>
    <w:basedOn w:val="Normal"/>
    <w:locked/>
    <w:rsid w:val="00BE2224"/>
    <w:pPr>
      <w:spacing w:after="120"/>
      <w:ind w:left="849"/>
      <w:contextualSpacing/>
    </w:pPr>
  </w:style>
  <w:style w:type="paragraph" w:styleId="ListContinue4">
    <w:name w:val="List Continue 4"/>
    <w:basedOn w:val="Normal"/>
    <w:locked/>
    <w:rsid w:val="00BE2224"/>
    <w:pPr>
      <w:spacing w:after="120"/>
      <w:ind w:left="1132"/>
      <w:contextualSpacing/>
    </w:pPr>
  </w:style>
  <w:style w:type="paragraph" w:styleId="ListContinue5">
    <w:name w:val="List Continue 5"/>
    <w:basedOn w:val="Normal"/>
    <w:locked/>
    <w:rsid w:val="00BE2224"/>
    <w:pPr>
      <w:spacing w:after="120"/>
      <w:ind w:left="1415"/>
      <w:contextualSpacing/>
    </w:pPr>
  </w:style>
  <w:style w:type="paragraph" w:styleId="ListNumber">
    <w:name w:val="List Number"/>
    <w:basedOn w:val="Normal"/>
    <w:locked/>
    <w:rsid w:val="00BE2224"/>
    <w:pPr>
      <w:numPr>
        <w:numId w:val="36"/>
      </w:numPr>
      <w:contextualSpacing/>
    </w:pPr>
  </w:style>
  <w:style w:type="paragraph" w:styleId="ListNumber2">
    <w:name w:val="List Number 2"/>
    <w:basedOn w:val="Normal"/>
    <w:locked/>
    <w:rsid w:val="00BE2224"/>
    <w:pPr>
      <w:numPr>
        <w:numId w:val="37"/>
      </w:numPr>
      <w:contextualSpacing/>
    </w:pPr>
  </w:style>
  <w:style w:type="paragraph" w:styleId="ListNumber3">
    <w:name w:val="List Number 3"/>
    <w:basedOn w:val="Normal"/>
    <w:locked/>
    <w:rsid w:val="00BE2224"/>
    <w:pPr>
      <w:numPr>
        <w:numId w:val="38"/>
      </w:numPr>
      <w:contextualSpacing/>
    </w:pPr>
  </w:style>
  <w:style w:type="paragraph" w:styleId="ListNumber4">
    <w:name w:val="List Number 4"/>
    <w:basedOn w:val="Normal"/>
    <w:locked/>
    <w:rsid w:val="00BE2224"/>
    <w:pPr>
      <w:numPr>
        <w:numId w:val="39"/>
      </w:numPr>
      <w:contextualSpacing/>
    </w:pPr>
  </w:style>
  <w:style w:type="paragraph" w:styleId="ListNumber5">
    <w:name w:val="List Number 5"/>
    <w:basedOn w:val="Normal"/>
    <w:locked/>
    <w:rsid w:val="00BE2224"/>
    <w:pPr>
      <w:numPr>
        <w:numId w:val="40"/>
      </w:numPr>
      <w:contextualSpacing/>
    </w:pPr>
  </w:style>
  <w:style w:type="paragraph" w:styleId="MacroText">
    <w:name w:val="macro"/>
    <w:link w:val="MacroTextChar"/>
    <w:locked/>
    <w:rsid w:val="00BE22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rsid w:val="00BE2224"/>
    <w:rPr>
      <w:rFonts w:ascii="Consolas" w:hAnsi="Consolas" w:cs="Consolas"/>
    </w:rPr>
  </w:style>
  <w:style w:type="table" w:styleId="MediumGrid1">
    <w:name w:val="Medium Grid 1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locked/>
    <w:rsid w:val="00BE22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rsid w:val="00BE222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BE2224"/>
    <w:rPr>
      <w:rFonts w:ascii="Arial" w:hAnsi="Arial"/>
      <w:szCs w:val="24"/>
    </w:rPr>
  </w:style>
  <w:style w:type="paragraph" w:styleId="NormalWeb">
    <w:name w:val="Normal (Web)"/>
    <w:basedOn w:val="Normal"/>
    <w:locked/>
    <w:rsid w:val="00BE2224"/>
    <w:rPr>
      <w:rFonts w:ascii="Times New Roman" w:hAnsi="Times New Roman"/>
      <w:sz w:val="24"/>
    </w:rPr>
  </w:style>
  <w:style w:type="paragraph" w:styleId="NormalIndent">
    <w:name w:val="Normal Indent"/>
    <w:basedOn w:val="Normal"/>
    <w:locked/>
    <w:rsid w:val="00BE2224"/>
    <w:pPr>
      <w:ind w:left="720"/>
    </w:pPr>
  </w:style>
  <w:style w:type="paragraph" w:styleId="NoteHeading">
    <w:name w:val="Note Heading"/>
    <w:basedOn w:val="Normal"/>
    <w:next w:val="Normal"/>
    <w:link w:val="NoteHeadingChar"/>
    <w:locked/>
    <w:rsid w:val="00BE2224"/>
  </w:style>
  <w:style w:type="character" w:customStyle="1" w:styleId="NoteHeadingChar">
    <w:name w:val="Note Heading Char"/>
    <w:basedOn w:val="DefaultParagraphFont"/>
    <w:link w:val="NoteHeading"/>
    <w:rsid w:val="00BE2224"/>
    <w:rPr>
      <w:rFonts w:ascii="Arial" w:hAnsi="Arial"/>
      <w:szCs w:val="24"/>
    </w:rPr>
  </w:style>
  <w:style w:type="character" w:styleId="PageNumber">
    <w:name w:val="page number"/>
    <w:basedOn w:val="DefaultParagraphFont"/>
    <w:locked/>
    <w:rsid w:val="00BE2224"/>
  </w:style>
  <w:style w:type="character" w:styleId="PlaceholderText">
    <w:name w:val="Placeholder Text"/>
    <w:basedOn w:val="DefaultParagraphFont"/>
    <w:uiPriority w:val="99"/>
    <w:semiHidden/>
    <w:rsid w:val="00BE2224"/>
    <w:rPr>
      <w:color w:val="808080"/>
    </w:rPr>
  </w:style>
  <w:style w:type="paragraph" w:styleId="PlainText">
    <w:name w:val="Plain Text"/>
    <w:basedOn w:val="Normal"/>
    <w:link w:val="PlainTextChar"/>
    <w:locked/>
    <w:rsid w:val="00BE222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BE2224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BE222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E2224"/>
    <w:rPr>
      <w:rFonts w:ascii="Arial" w:hAnsi="Arial"/>
      <w:i/>
      <w:iCs/>
      <w:color w:val="000000" w:themeColor="text1"/>
      <w:szCs w:val="24"/>
    </w:rPr>
  </w:style>
  <w:style w:type="paragraph" w:styleId="Salutation">
    <w:name w:val="Salutation"/>
    <w:basedOn w:val="Normal"/>
    <w:next w:val="Normal"/>
    <w:link w:val="SalutationChar"/>
    <w:locked/>
    <w:rsid w:val="00BE2224"/>
  </w:style>
  <w:style w:type="character" w:customStyle="1" w:styleId="SalutationChar">
    <w:name w:val="Salutation Char"/>
    <w:basedOn w:val="DefaultParagraphFont"/>
    <w:link w:val="Salutation"/>
    <w:rsid w:val="00BE2224"/>
    <w:rPr>
      <w:rFonts w:ascii="Arial" w:hAnsi="Arial"/>
      <w:szCs w:val="24"/>
    </w:rPr>
  </w:style>
  <w:style w:type="paragraph" w:styleId="Signature">
    <w:name w:val="Signature"/>
    <w:basedOn w:val="Normal"/>
    <w:link w:val="SignatureChar"/>
    <w:locked/>
    <w:rsid w:val="00BE2224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BE2224"/>
    <w:rPr>
      <w:rFonts w:ascii="Arial" w:hAnsi="Arial"/>
      <w:szCs w:val="24"/>
    </w:rPr>
  </w:style>
  <w:style w:type="character" w:styleId="Strong">
    <w:name w:val="Strong"/>
    <w:basedOn w:val="DefaultParagraphFont"/>
    <w:qFormat/>
    <w:locked/>
    <w:rsid w:val="00BE2224"/>
    <w:rPr>
      <w:b/>
      <w:bCs/>
    </w:rPr>
  </w:style>
  <w:style w:type="paragraph" w:styleId="Subtitle">
    <w:name w:val="Subtitle"/>
    <w:basedOn w:val="Normal"/>
    <w:next w:val="Normal"/>
    <w:link w:val="SubtitleChar"/>
    <w:qFormat/>
    <w:locked/>
    <w:rsid w:val="00BE22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BE22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locked/>
    <w:rsid w:val="00BE2224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locked/>
    <w:rsid w:val="00BE2224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locked/>
    <w:rsid w:val="00BE222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locked/>
    <w:rsid w:val="00BE222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BE22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BE22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locked/>
    <w:rsid w:val="00BE22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locked/>
    <w:rsid w:val="00BE222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locked/>
    <w:rsid w:val="00BE222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locked/>
    <w:rsid w:val="00BE222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locked/>
    <w:rsid w:val="00BE222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locked/>
    <w:rsid w:val="00BE222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locked/>
    <w:rsid w:val="00BE222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locked/>
    <w:rsid w:val="00BE222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locked/>
    <w:rsid w:val="00BE222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locked/>
    <w:rsid w:val="00BE222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locked/>
    <w:rsid w:val="00BE222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locked/>
    <w:rsid w:val="00BE222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locked/>
    <w:rsid w:val="00BE222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locked/>
    <w:rsid w:val="00BE22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locked/>
    <w:rsid w:val="00BE222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locked/>
    <w:rsid w:val="00BE222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locked/>
    <w:rsid w:val="00BE222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locked/>
    <w:rsid w:val="00BE222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E222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locked/>
    <w:rsid w:val="00BE222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locked/>
    <w:rsid w:val="00BE222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locked/>
    <w:rsid w:val="00BE222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locked/>
    <w:rsid w:val="00BE22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locked/>
    <w:rsid w:val="00BE22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locked/>
    <w:rsid w:val="00BE222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locked/>
    <w:rsid w:val="00BE22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locked/>
    <w:rsid w:val="00BE2224"/>
    <w:pPr>
      <w:ind w:left="200" w:hanging="200"/>
    </w:pPr>
  </w:style>
  <w:style w:type="paragraph" w:styleId="TableofFigures">
    <w:name w:val="table of figures"/>
    <w:basedOn w:val="Normal"/>
    <w:next w:val="Normal"/>
    <w:locked/>
    <w:rsid w:val="00BE2224"/>
  </w:style>
  <w:style w:type="table" w:styleId="TableProfessional">
    <w:name w:val="Table Professional"/>
    <w:basedOn w:val="TableNormal"/>
    <w:locked/>
    <w:rsid w:val="00BE22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locked/>
    <w:rsid w:val="00BE22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locked/>
    <w:rsid w:val="00BE222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locked/>
    <w:rsid w:val="00BE222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locked/>
    <w:rsid w:val="00BE222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locked/>
    <w:rsid w:val="00BE2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locked/>
    <w:rsid w:val="00BE222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locked/>
    <w:rsid w:val="00BE222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locked/>
    <w:rsid w:val="00BE222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locked/>
    <w:rsid w:val="00BE222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E22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locked/>
    <w:rsid w:val="00BE2224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locked/>
    <w:rsid w:val="00BE2224"/>
    <w:pPr>
      <w:spacing w:after="100"/>
    </w:pPr>
  </w:style>
  <w:style w:type="paragraph" w:styleId="TOC2">
    <w:name w:val="toc 2"/>
    <w:basedOn w:val="Normal"/>
    <w:next w:val="Normal"/>
    <w:autoRedefine/>
    <w:locked/>
    <w:rsid w:val="00BE2224"/>
    <w:pPr>
      <w:spacing w:after="100"/>
      <w:ind w:left="200"/>
    </w:pPr>
  </w:style>
  <w:style w:type="paragraph" w:styleId="TOC3">
    <w:name w:val="toc 3"/>
    <w:basedOn w:val="Normal"/>
    <w:next w:val="Normal"/>
    <w:autoRedefine/>
    <w:locked/>
    <w:rsid w:val="00BE2224"/>
    <w:pPr>
      <w:spacing w:after="100"/>
      <w:ind w:left="400"/>
    </w:pPr>
  </w:style>
  <w:style w:type="paragraph" w:styleId="TOC4">
    <w:name w:val="toc 4"/>
    <w:basedOn w:val="Normal"/>
    <w:next w:val="Normal"/>
    <w:autoRedefine/>
    <w:locked/>
    <w:rsid w:val="00BE2224"/>
    <w:pPr>
      <w:spacing w:after="100"/>
      <w:ind w:left="600"/>
    </w:pPr>
  </w:style>
  <w:style w:type="paragraph" w:styleId="TOC5">
    <w:name w:val="toc 5"/>
    <w:basedOn w:val="Normal"/>
    <w:next w:val="Normal"/>
    <w:autoRedefine/>
    <w:locked/>
    <w:rsid w:val="00BE2224"/>
    <w:pPr>
      <w:spacing w:after="100"/>
      <w:ind w:left="800"/>
    </w:pPr>
  </w:style>
  <w:style w:type="paragraph" w:styleId="TOC6">
    <w:name w:val="toc 6"/>
    <w:basedOn w:val="Normal"/>
    <w:next w:val="Normal"/>
    <w:autoRedefine/>
    <w:locked/>
    <w:rsid w:val="00BE2224"/>
    <w:pPr>
      <w:spacing w:after="100"/>
      <w:ind w:left="1000"/>
    </w:pPr>
  </w:style>
  <w:style w:type="paragraph" w:styleId="TOC7">
    <w:name w:val="toc 7"/>
    <w:basedOn w:val="Normal"/>
    <w:next w:val="Normal"/>
    <w:autoRedefine/>
    <w:locked/>
    <w:rsid w:val="00BE2224"/>
    <w:pPr>
      <w:spacing w:after="100"/>
      <w:ind w:left="1200"/>
    </w:pPr>
  </w:style>
  <w:style w:type="paragraph" w:styleId="TOC8">
    <w:name w:val="toc 8"/>
    <w:basedOn w:val="Normal"/>
    <w:next w:val="Normal"/>
    <w:autoRedefine/>
    <w:locked/>
    <w:rsid w:val="00BE2224"/>
    <w:pPr>
      <w:spacing w:after="100"/>
      <w:ind w:left="1400"/>
    </w:pPr>
  </w:style>
  <w:style w:type="paragraph" w:styleId="TOC9">
    <w:name w:val="toc 9"/>
    <w:basedOn w:val="Normal"/>
    <w:next w:val="Normal"/>
    <w:autoRedefine/>
    <w:locked/>
    <w:rsid w:val="00BE2224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BE2224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TableGrid10">
    <w:name w:val="Table Grid1"/>
    <w:basedOn w:val="TableGrid"/>
    <w:uiPriority w:val="99"/>
    <w:rsid w:val="00BE2224"/>
    <w:tblPr/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customStyle="1" w:styleId="QPPTableTextITALIC">
    <w:name w:val="QPP Table Text ITALIC"/>
    <w:basedOn w:val="QPPTableTextBody"/>
    <w:link w:val="QPPTableTextITALICChar"/>
    <w:autoRedefine/>
    <w:qFormat/>
    <w:rsid w:val="00BE2224"/>
    <w:rPr>
      <w:i/>
    </w:rPr>
  </w:style>
  <w:style w:type="character" w:customStyle="1" w:styleId="QPPTableTextITALICChar">
    <w:name w:val="QPP Table Text ITALIC Char"/>
    <w:basedOn w:val="QPPTableTextBodyChar"/>
    <w:link w:val="QPPTableTextITALIC"/>
    <w:rsid w:val="00BE2224"/>
    <w:rPr>
      <w:rFonts w:ascii="Arial" w:hAnsi="Arial" w:cs="Arial"/>
      <w:i/>
      <w:color w:val="000000"/>
    </w:rPr>
  </w:style>
  <w:style w:type="character" w:customStyle="1" w:styleId="HyperlinkITALIC">
    <w:name w:val="Hyperlink ITALIC"/>
    <w:basedOn w:val="Hyperlink"/>
    <w:uiPriority w:val="1"/>
    <w:rsid w:val="00BE2224"/>
    <w:rPr>
      <w:i/>
      <w:color w:val="0000FF"/>
      <w:u w:val="single"/>
    </w:rPr>
  </w:style>
  <w:style w:type="paragraph" w:styleId="Revision">
    <w:name w:val="Revision"/>
    <w:hidden/>
    <w:uiPriority w:val="99"/>
    <w:semiHidden/>
    <w:rsid w:val="005A58B8"/>
    <w:rPr>
      <w:rFonts w:ascii="Arial" w:hAnsi="Arial"/>
      <w:szCs w:val="24"/>
    </w:rPr>
  </w:style>
  <w:style w:type="character" w:customStyle="1" w:styleId="Heading3Char">
    <w:name w:val="Heading 3 Char"/>
    <w:basedOn w:val="DefaultParagraphFont"/>
    <w:link w:val="Heading3"/>
    <w:rsid w:val="006E4472"/>
    <w:rPr>
      <w:rFonts w:ascii="Arial" w:hAnsi="Arial" w:cs="Arial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E44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locked="0" w:qFormat="1"/>
    <w:lsdException w:name="heading 1" w:locked="0" w:qFormat="1"/>
    <w:lsdException w:name="heading 2" w:locked="0" w:uiPriority="9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caption" w:semiHidden="1" w:unhideWhenUsed="1" w:qFormat="1"/>
    <w:lsdException w:name="Title" w:qFormat="1"/>
    <w:lsdException w:name="Default Paragraph Font" w:locked="0" w:uiPriority="1"/>
    <w:lsdException w:name="Subtitle" w:qFormat="1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/>
    <w:lsdException w:name="No List" w:locked="0" w:uiPriority="99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154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locked/>
    <w:rsid w:val="00BE222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6E44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Heading2"/>
    <w:next w:val="Normal"/>
    <w:link w:val="Heading3Char"/>
    <w:qFormat/>
    <w:locked/>
    <w:rsid w:val="006E4472"/>
    <w:pPr>
      <w:keepLines w:val="0"/>
      <w:numPr>
        <w:numId w:val="62"/>
      </w:numPr>
      <w:spacing w:before="240" w:after="120" w:line="240" w:lineRule="auto"/>
      <w:outlineLvl w:val="2"/>
    </w:pPr>
    <w:rPr>
      <w:rFonts w:ascii="Arial" w:eastAsia="Times New Roman" w:hAnsi="Arial" w:cs="Arial"/>
      <w:bCs w:val="0"/>
      <w:color w:val="auto"/>
      <w:sz w:val="24"/>
      <w:szCs w:val="24"/>
    </w:rPr>
  </w:style>
  <w:style w:type="paragraph" w:styleId="Heading4">
    <w:name w:val="heading 4"/>
    <w:basedOn w:val="Normal"/>
    <w:next w:val="Normal"/>
    <w:qFormat/>
    <w:locked/>
    <w:rsid w:val="00BE22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locked/>
    <w:rsid w:val="00BE22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locked/>
    <w:rsid w:val="00BE2224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locked/>
    <w:rsid w:val="00BE2224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locked/>
    <w:rsid w:val="00BE222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locked/>
    <w:rsid w:val="00BE2224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251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54F"/>
  </w:style>
  <w:style w:type="paragraph" w:customStyle="1" w:styleId="QPPBodytext">
    <w:name w:val="QPP Body text"/>
    <w:basedOn w:val="Normal"/>
    <w:link w:val="QPPBodytextChar"/>
    <w:rsid w:val="00BE2224"/>
    <w:pPr>
      <w:autoSpaceDE w:val="0"/>
      <w:autoSpaceDN w:val="0"/>
      <w:adjustRightInd w:val="0"/>
    </w:pPr>
    <w:rPr>
      <w:rFonts w:cs="Arial"/>
      <w:color w:val="000000"/>
      <w:szCs w:val="20"/>
    </w:rPr>
  </w:style>
  <w:style w:type="character" w:customStyle="1" w:styleId="QPPBodytextChar">
    <w:name w:val="QPP Body text Char"/>
    <w:link w:val="QPPBodytext"/>
    <w:rsid w:val="00BE2224"/>
    <w:rPr>
      <w:rFonts w:ascii="Arial" w:hAnsi="Arial" w:cs="Arial"/>
      <w:color w:val="000000"/>
    </w:rPr>
  </w:style>
  <w:style w:type="table" w:styleId="TableGrid">
    <w:name w:val="Table Grid"/>
    <w:basedOn w:val="TableNormal"/>
    <w:locked/>
    <w:rsid w:val="00BE222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PPBulletPoint4">
    <w:name w:val="QPP Bullet Point 4"/>
    <w:basedOn w:val="Normal"/>
    <w:rsid w:val="00BE2224"/>
    <w:pPr>
      <w:numPr>
        <w:numId w:val="5"/>
      </w:numPr>
    </w:pPr>
    <w:rPr>
      <w:rFonts w:cs="Arial"/>
      <w:szCs w:val="20"/>
    </w:rPr>
  </w:style>
  <w:style w:type="paragraph" w:customStyle="1" w:styleId="QPPHeading1">
    <w:name w:val="QPP Heading 1"/>
    <w:basedOn w:val="Heading1"/>
    <w:autoRedefine/>
    <w:rsid w:val="00BE2224"/>
    <w:pPr>
      <w:spacing w:before="100" w:after="200"/>
      <w:ind w:left="851" w:hanging="851"/>
    </w:pPr>
  </w:style>
  <w:style w:type="paragraph" w:customStyle="1" w:styleId="QPPBulletpoint3">
    <w:name w:val="QPP Bullet point 3"/>
    <w:basedOn w:val="Normal"/>
    <w:rsid w:val="00BE2224"/>
    <w:pPr>
      <w:numPr>
        <w:numId w:val="4"/>
      </w:numPr>
      <w:tabs>
        <w:tab w:val="left" w:pos="1701"/>
      </w:tabs>
    </w:pPr>
    <w:rPr>
      <w:rFonts w:cs="Arial"/>
      <w:szCs w:val="20"/>
    </w:rPr>
  </w:style>
  <w:style w:type="paragraph" w:customStyle="1" w:styleId="QPPTableTextBold">
    <w:name w:val="QPP Table Text Bold"/>
    <w:basedOn w:val="QPPTableTextBody"/>
    <w:rsid w:val="00BE2224"/>
    <w:rPr>
      <w:b/>
    </w:rPr>
  </w:style>
  <w:style w:type="paragraph" w:customStyle="1" w:styleId="QPPTableTextBody">
    <w:name w:val="QPP Table Text Body"/>
    <w:basedOn w:val="QPPBodytext"/>
    <w:link w:val="QPPTableTextBodyChar"/>
    <w:autoRedefine/>
    <w:rsid w:val="00BE2224"/>
    <w:pPr>
      <w:spacing w:before="60" w:after="60"/>
    </w:pPr>
  </w:style>
  <w:style w:type="character" w:customStyle="1" w:styleId="QPPTableTextBodyChar">
    <w:name w:val="QPP Table Text Body Char"/>
    <w:basedOn w:val="QPPBodytextChar"/>
    <w:link w:val="QPPTableTextBody"/>
    <w:rsid w:val="00BE2224"/>
    <w:rPr>
      <w:rFonts w:ascii="Arial" w:hAnsi="Arial" w:cs="Arial"/>
      <w:color w:val="000000"/>
    </w:rPr>
  </w:style>
  <w:style w:type="paragraph" w:customStyle="1" w:styleId="QPPBulletpoint2">
    <w:name w:val="QPP Bullet point 2"/>
    <w:basedOn w:val="Normal"/>
    <w:rsid w:val="00BE2224"/>
    <w:pPr>
      <w:numPr>
        <w:numId w:val="24"/>
      </w:numPr>
    </w:pPr>
    <w:rPr>
      <w:rFonts w:cs="Arial"/>
      <w:szCs w:val="20"/>
    </w:rPr>
  </w:style>
  <w:style w:type="paragraph" w:customStyle="1" w:styleId="QPPTableHeadingStyle1">
    <w:name w:val="QPP Table Heading Style 1"/>
    <w:basedOn w:val="QPPHeading4"/>
    <w:rsid w:val="00BE2224"/>
    <w:pPr>
      <w:spacing w:after="0"/>
      <w:ind w:left="0" w:firstLine="0"/>
    </w:pPr>
  </w:style>
  <w:style w:type="paragraph" w:customStyle="1" w:styleId="QPPHeading4">
    <w:name w:val="QPP Heading 4"/>
    <w:basedOn w:val="Normal"/>
    <w:link w:val="QPPHeading4Char"/>
    <w:autoRedefine/>
    <w:rsid w:val="00BE2224"/>
    <w:pPr>
      <w:keepNext/>
      <w:spacing w:before="100"/>
      <w:ind w:left="851" w:hanging="851"/>
      <w:outlineLvl w:val="2"/>
    </w:pPr>
    <w:rPr>
      <w:rFonts w:cs="Arial"/>
      <w:b/>
      <w:bCs/>
      <w:szCs w:val="26"/>
    </w:rPr>
  </w:style>
  <w:style w:type="paragraph" w:customStyle="1" w:styleId="QPPHeading2">
    <w:name w:val="QPP Heading 2"/>
    <w:basedOn w:val="Normal"/>
    <w:autoRedefine/>
    <w:rsid w:val="00BE2224"/>
    <w:pPr>
      <w:keepNext/>
      <w:spacing w:before="100"/>
      <w:outlineLvl w:val="1"/>
    </w:pPr>
    <w:rPr>
      <w:rFonts w:cs="Arial"/>
      <w:b/>
      <w:bCs/>
      <w:iCs/>
      <w:sz w:val="28"/>
      <w:szCs w:val="28"/>
    </w:rPr>
  </w:style>
  <w:style w:type="paragraph" w:customStyle="1" w:styleId="StyleQPPEditorsNoteStyle1Italic">
    <w:name w:val="Style QPP Editor's Note Style 1 + Italic"/>
    <w:basedOn w:val="QPPEditorsNoteStyle1"/>
    <w:link w:val="StyleQPPEditorsNoteStyle1ItalicChar"/>
    <w:rsid w:val="00BE2224"/>
    <w:rPr>
      <w:i/>
      <w:iCs/>
    </w:rPr>
  </w:style>
  <w:style w:type="paragraph" w:customStyle="1" w:styleId="QPPEditorsNoteStyle1">
    <w:name w:val="QPP Editor's Note Style 1"/>
    <w:basedOn w:val="Normal"/>
    <w:next w:val="QPPBodytext"/>
    <w:link w:val="QPPEditorsNoteStyle1Char"/>
    <w:rsid w:val="00BE2224"/>
    <w:pPr>
      <w:spacing w:before="100" w:beforeAutospacing="1" w:after="100" w:afterAutospacing="1"/>
    </w:pPr>
    <w:rPr>
      <w:sz w:val="16"/>
      <w:szCs w:val="16"/>
    </w:rPr>
  </w:style>
  <w:style w:type="character" w:customStyle="1" w:styleId="QPPEditorsNoteStyle1Char">
    <w:name w:val="QPP Editor's Note Style 1 Char"/>
    <w:link w:val="QPPEditorsNoteStyle1"/>
    <w:rsid w:val="00BE2224"/>
    <w:rPr>
      <w:rFonts w:ascii="Arial" w:hAnsi="Arial"/>
      <w:sz w:val="16"/>
      <w:szCs w:val="16"/>
    </w:rPr>
  </w:style>
  <w:style w:type="character" w:customStyle="1" w:styleId="StyleQPPEditorsNoteStyle1ItalicChar">
    <w:name w:val="Style QPP Editor's Note Style 1 + Italic Char"/>
    <w:link w:val="StyleQPPEditorsNoteStyle1Italic"/>
    <w:rsid w:val="00CC0C47"/>
    <w:rPr>
      <w:rFonts w:ascii="Arial" w:hAnsi="Arial"/>
      <w:i/>
      <w:iCs/>
      <w:sz w:val="16"/>
      <w:szCs w:val="16"/>
    </w:rPr>
  </w:style>
  <w:style w:type="paragraph" w:customStyle="1" w:styleId="QPPFooter">
    <w:name w:val="QPP Footer"/>
    <w:basedOn w:val="Normal"/>
    <w:rsid w:val="00BE2224"/>
    <w:pPr>
      <w:tabs>
        <w:tab w:val="center" w:pos="4153"/>
        <w:tab w:val="right" w:pos="8306"/>
        <w:tab w:val="right" w:pos="8364"/>
      </w:tabs>
    </w:pPr>
    <w:rPr>
      <w:rFonts w:cs="Arial"/>
      <w:sz w:val="14"/>
      <w:szCs w:val="14"/>
    </w:rPr>
  </w:style>
  <w:style w:type="paragraph" w:customStyle="1" w:styleId="QPPEditorsNoteStyle2">
    <w:name w:val="QPP Editor's Note Style 2"/>
    <w:basedOn w:val="Normal"/>
    <w:next w:val="QPPBodytext"/>
    <w:rsid w:val="00BE2224"/>
    <w:pPr>
      <w:spacing w:before="100" w:after="100"/>
      <w:ind w:left="567"/>
    </w:pPr>
    <w:rPr>
      <w:sz w:val="16"/>
      <w:szCs w:val="16"/>
    </w:rPr>
  </w:style>
  <w:style w:type="paragraph" w:customStyle="1" w:styleId="QPPEditorsnotebulletpoint1">
    <w:name w:val="QPP Editor's note bullet point 1"/>
    <w:basedOn w:val="Normal"/>
    <w:rsid w:val="00BE2224"/>
    <w:pPr>
      <w:numPr>
        <w:numId w:val="1"/>
      </w:numPr>
      <w:tabs>
        <w:tab w:val="left" w:pos="426"/>
      </w:tabs>
    </w:pPr>
    <w:rPr>
      <w:sz w:val="16"/>
      <w:szCs w:val="16"/>
    </w:rPr>
  </w:style>
  <w:style w:type="paragraph" w:customStyle="1" w:styleId="QPPHeading3">
    <w:name w:val="QPP Heading 3"/>
    <w:basedOn w:val="Normal"/>
    <w:autoRedefine/>
    <w:rsid w:val="00BE2224"/>
    <w:pPr>
      <w:keepNext/>
      <w:spacing w:before="100"/>
      <w:outlineLvl w:val="2"/>
    </w:pPr>
    <w:rPr>
      <w:rFonts w:ascii="Arial Bold" w:hAnsi="Arial Bold" w:cs="Arial"/>
      <w:b/>
      <w:bCs/>
      <w:sz w:val="24"/>
    </w:rPr>
  </w:style>
  <w:style w:type="paragraph" w:customStyle="1" w:styleId="QPPBulletPoint1">
    <w:name w:val="QPP Bullet Point 1"/>
    <w:basedOn w:val="QPPBodytext"/>
    <w:rsid w:val="00BE2224"/>
    <w:pPr>
      <w:numPr>
        <w:numId w:val="3"/>
      </w:numPr>
    </w:pPr>
  </w:style>
  <w:style w:type="paragraph" w:styleId="BalloonText">
    <w:name w:val="Balloon Text"/>
    <w:basedOn w:val="Normal"/>
    <w:semiHidden/>
    <w:locked/>
    <w:rsid w:val="00BE2224"/>
    <w:rPr>
      <w:rFonts w:ascii="Tahoma" w:hAnsi="Tahoma" w:cs="Tahoma"/>
      <w:sz w:val="16"/>
      <w:szCs w:val="16"/>
    </w:rPr>
  </w:style>
  <w:style w:type="paragraph" w:customStyle="1" w:styleId="QPPBullet">
    <w:name w:val="QPP Bullet"/>
    <w:basedOn w:val="Normal"/>
    <w:autoRedefine/>
    <w:rsid w:val="00BE2224"/>
    <w:pPr>
      <w:numPr>
        <w:numId w:val="2"/>
      </w:numPr>
      <w:spacing w:before="60" w:after="40"/>
    </w:pPr>
    <w:rPr>
      <w:rFonts w:eastAsia="MS Mincho"/>
    </w:rPr>
  </w:style>
  <w:style w:type="character" w:customStyle="1" w:styleId="HighlightingBlue">
    <w:name w:val="Highlighting Blue"/>
    <w:rsid w:val="00BE2224"/>
    <w:rPr>
      <w:szCs w:val="16"/>
      <w:bdr w:val="none" w:sz="0" w:space="0" w:color="auto"/>
      <w:shd w:val="clear" w:color="auto" w:fill="00FFFF"/>
    </w:rPr>
  </w:style>
  <w:style w:type="character" w:customStyle="1" w:styleId="HighlightingGreen">
    <w:name w:val="Highlighting Green"/>
    <w:rsid w:val="00BE2224"/>
    <w:rPr>
      <w:szCs w:val="16"/>
      <w:bdr w:val="none" w:sz="0" w:space="0" w:color="auto"/>
      <w:shd w:val="clear" w:color="auto" w:fill="00FF00"/>
    </w:rPr>
  </w:style>
  <w:style w:type="character" w:customStyle="1" w:styleId="HighlightingPink">
    <w:name w:val="Highlighting Pink"/>
    <w:rsid w:val="00BE2224"/>
    <w:rPr>
      <w:szCs w:val="16"/>
      <w:bdr w:val="none" w:sz="0" w:space="0" w:color="auto"/>
      <w:shd w:val="clear" w:color="auto" w:fill="FF99CC"/>
    </w:rPr>
  </w:style>
  <w:style w:type="character" w:customStyle="1" w:styleId="HighlightingRed">
    <w:name w:val="Highlighting Red"/>
    <w:rsid w:val="00BE2224"/>
    <w:rPr>
      <w:szCs w:val="16"/>
      <w:bdr w:val="none" w:sz="0" w:space="0" w:color="auto"/>
      <w:shd w:val="clear" w:color="auto" w:fill="FF0000"/>
    </w:rPr>
  </w:style>
  <w:style w:type="character" w:customStyle="1" w:styleId="HighlightingYellow">
    <w:name w:val="Highlighting Yellow"/>
    <w:rsid w:val="00BE2224"/>
    <w:rPr>
      <w:szCs w:val="16"/>
      <w:bdr w:val="none" w:sz="0" w:space="0" w:color="auto"/>
      <w:shd w:val="clear" w:color="auto" w:fill="FFFF00"/>
    </w:rPr>
  </w:style>
  <w:style w:type="paragraph" w:customStyle="1" w:styleId="QPPBodyTextITALIC">
    <w:name w:val="QPP Body Text ITALIC"/>
    <w:basedOn w:val="QPPBodytext"/>
    <w:autoRedefine/>
    <w:rsid w:val="00BE2224"/>
    <w:rPr>
      <w:i/>
    </w:rPr>
  </w:style>
  <w:style w:type="paragraph" w:customStyle="1" w:styleId="QPPSubscript">
    <w:name w:val="QPP Subscript"/>
    <w:basedOn w:val="QPPBodytext"/>
    <w:next w:val="QPPBodytext"/>
    <w:link w:val="QPPSubscriptChar"/>
    <w:rsid w:val="00BE2224"/>
    <w:rPr>
      <w:vertAlign w:val="subscript"/>
    </w:rPr>
  </w:style>
  <w:style w:type="paragraph" w:customStyle="1" w:styleId="QPPBulletPoint5DOT">
    <w:name w:val="QPP Bullet Point 5 DOT"/>
    <w:basedOn w:val="QPPBodytext"/>
    <w:autoRedefine/>
    <w:rsid w:val="00BE2224"/>
    <w:pPr>
      <w:numPr>
        <w:numId w:val="6"/>
      </w:numPr>
    </w:pPr>
  </w:style>
  <w:style w:type="paragraph" w:customStyle="1" w:styleId="QPPSuperscript">
    <w:name w:val="QPP Superscript"/>
    <w:basedOn w:val="QPPBodytext"/>
    <w:next w:val="QPPBodytext"/>
    <w:link w:val="QPPSuperscriptChar"/>
    <w:rsid w:val="00BE2224"/>
    <w:rPr>
      <w:vertAlign w:val="superscript"/>
    </w:rPr>
  </w:style>
  <w:style w:type="character" w:customStyle="1" w:styleId="QPPSuperscriptChar">
    <w:name w:val="QPP Superscript Char"/>
    <w:link w:val="QPPSuperscript"/>
    <w:rsid w:val="00BE2224"/>
    <w:rPr>
      <w:rFonts w:ascii="Arial" w:hAnsi="Arial" w:cs="Arial"/>
      <w:color w:val="000000"/>
      <w:vertAlign w:val="superscript"/>
    </w:rPr>
  </w:style>
  <w:style w:type="paragraph" w:customStyle="1" w:styleId="HGTableBullet2">
    <w:name w:val="HG Table Bullet 2"/>
    <w:basedOn w:val="QPPTableTextBody"/>
    <w:rsid w:val="00BE2224"/>
    <w:pPr>
      <w:numPr>
        <w:numId w:val="8"/>
      </w:numPr>
      <w:tabs>
        <w:tab w:val="left" w:pos="567"/>
      </w:tabs>
    </w:pPr>
  </w:style>
  <w:style w:type="paragraph" w:customStyle="1" w:styleId="HGTableBullet3">
    <w:name w:val="HG Table Bullet 3"/>
    <w:basedOn w:val="QPPTableTextBody"/>
    <w:rsid w:val="00BE2224"/>
    <w:pPr>
      <w:numPr>
        <w:numId w:val="9"/>
      </w:numPr>
    </w:pPr>
  </w:style>
  <w:style w:type="character" w:styleId="Hyperlink">
    <w:name w:val="Hyperlink"/>
    <w:rsid w:val="00BE2224"/>
    <w:rPr>
      <w:color w:val="0000FF"/>
      <w:u w:val="single"/>
    </w:rPr>
  </w:style>
  <w:style w:type="paragraph" w:customStyle="1" w:styleId="HGTableBullet4">
    <w:name w:val="HG Table Bullet 4"/>
    <w:basedOn w:val="QPPTableTextBody"/>
    <w:rsid w:val="00BE2224"/>
    <w:pPr>
      <w:numPr>
        <w:numId w:val="10"/>
      </w:numPr>
      <w:tabs>
        <w:tab w:val="left" w:pos="567"/>
      </w:tabs>
    </w:pPr>
  </w:style>
  <w:style w:type="paragraph" w:customStyle="1" w:styleId="QPPTableBullet">
    <w:name w:val="QPP Table Bullet"/>
    <w:basedOn w:val="Normal"/>
    <w:rsid w:val="00BE2224"/>
    <w:pPr>
      <w:tabs>
        <w:tab w:val="num" w:pos="360"/>
      </w:tabs>
      <w:spacing w:before="60" w:after="40"/>
      <w:ind w:left="360" w:hanging="360"/>
    </w:pPr>
    <w:rPr>
      <w:rFonts w:eastAsia="MS Mincho"/>
    </w:rPr>
  </w:style>
  <w:style w:type="character" w:styleId="FollowedHyperlink">
    <w:name w:val="FollowedHyperlink"/>
    <w:locked/>
    <w:rsid w:val="00BE2224"/>
    <w:rPr>
      <w:color w:val="800080"/>
      <w:u w:val="single"/>
    </w:rPr>
  </w:style>
  <w:style w:type="character" w:customStyle="1" w:styleId="QPPHeading4Char">
    <w:name w:val="QPP Heading 4 Char"/>
    <w:link w:val="QPPHeading4"/>
    <w:rsid w:val="00BE2224"/>
    <w:rPr>
      <w:rFonts w:ascii="Arial" w:hAnsi="Arial" w:cs="Arial"/>
      <w:b/>
      <w:bCs/>
      <w:szCs w:val="26"/>
    </w:rPr>
  </w:style>
  <w:style w:type="paragraph" w:customStyle="1" w:styleId="QPPDotBulletPoint">
    <w:name w:val="QPP Dot Bullet Point"/>
    <w:basedOn w:val="Normal"/>
    <w:semiHidden/>
    <w:locked/>
    <w:rsid w:val="00BE2224"/>
    <w:pPr>
      <w:numPr>
        <w:numId w:val="25"/>
      </w:numPr>
    </w:pPr>
  </w:style>
  <w:style w:type="character" w:customStyle="1" w:styleId="QPPSubscriptChar">
    <w:name w:val="QPP Subscript Char"/>
    <w:link w:val="QPPSubscript"/>
    <w:rsid w:val="00BE2224"/>
    <w:rPr>
      <w:rFonts w:ascii="Arial" w:hAnsi="Arial" w:cs="Arial"/>
      <w:color w:val="000000"/>
      <w:vertAlign w:val="subscript"/>
    </w:rPr>
  </w:style>
  <w:style w:type="character" w:styleId="CommentReference">
    <w:name w:val="annotation reference"/>
    <w:locked/>
    <w:rsid w:val="00BE2224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BE2224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216A9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locked/>
    <w:rsid w:val="00BE2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6A93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locked/>
    <w:rsid w:val="00BE2224"/>
    <w:pPr>
      <w:ind w:left="720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locked/>
    <w:rsid w:val="00BE22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16A93"/>
    <w:rPr>
      <w:rFonts w:ascii="Arial" w:hAnsi="Arial"/>
      <w:szCs w:val="24"/>
    </w:rPr>
  </w:style>
  <w:style w:type="paragraph" w:styleId="Footer">
    <w:name w:val="footer"/>
    <w:basedOn w:val="Normal"/>
    <w:link w:val="FooterChar"/>
    <w:locked/>
    <w:rsid w:val="00BE22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16A93"/>
    <w:rPr>
      <w:rFonts w:ascii="Arial" w:hAnsi="Arial"/>
      <w:szCs w:val="24"/>
    </w:rPr>
  </w:style>
  <w:style w:type="numbering" w:styleId="111111">
    <w:name w:val="Outline List 2"/>
    <w:basedOn w:val="NoList"/>
    <w:locked/>
    <w:rsid w:val="00BE2224"/>
    <w:pPr>
      <w:numPr>
        <w:numId w:val="28"/>
      </w:numPr>
    </w:pPr>
  </w:style>
  <w:style w:type="numbering" w:styleId="1ai">
    <w:name w:val="Outline List 1"/>
    <w:basedOn w:val="NoList"/>
    <w:locked/>
    <w:rsid w:val="00BE2224"/>
    <w:pPr>
      <w:numPr>
        <w:numId w:val="29"/>
      </w:numPr>
    </w:pPr>
  </w:style>
  <w:style w:type="numbering" w:styleId="ArticleSection">
    <w:name w:val="Outline List 3"/>
    <w:basedOn w:val="NoList"/>
    <w:locked/>
    <w:rsid w:val="00BE2224"/>
    <w:pPr>
      <w:numPr>
        <w:numId w:val="30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locked/>
    <w:rsid w:val="00BE2224"/>
  </w:style>
  <w:style w:type="paragraph" w:styleId="BlockText">
    <w:name w:val="Block Text"/>
    <w:basedOn w:val="Normal"/>
    <w:locked/>
    <w:rsid w:val="00BE2224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locked/>
    <w:rsid w:val="00BE222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E2224"/>
    <w:rPr>
      <w:rFonts w:ascii="Arial" w:hAnsi="Arial"/>
      <w:szCs w:val="24"/>
    </w:rPr>
  </w:style>
  <w:style w:type="paragraph" w:styleId="BodyText2">
    <w:name w:val="Body Text 2"/>
    <w:basedOn w:val="Normal"/>
    <w:link w:val="BodyText2Char"/>
    <w:locked/>
    <w:rsid w:val="00BE22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E2224"/>
    <w:rPr>
      <w:rFonts w:ascii="Arial" w:hAnsi="Arial"/>
      <w:szCs w:val="24"/>
    </w:rPr>
  </w:style>
  <w:style w:type="paragraph" w:styleId="BodyText3">
    <w:name w:val="Body Text 3"/>
    <w:basedOn w:val="Normal"/>
    <w:link w:val="BodyText3Char"/>
    <w:locked/>
    <w:rsid w:val="00BE22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2224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locked/>
    <w:rsid w:val="00BE222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BE2224"/>
    <w:rPr>
      <w:rFonts w:ascii="Arial" w:hAnsi="Arial"/>
      <w:szCs w:val="24"/>
    </w:rPr>
  </w:style>
  <w:style w:type="paragraph" w:styleId="BodyTextIndent">
    <w:name w:val="Body Text Indent"/>
    <w:basedOn w:val="Normal"/>
    <w:link w:val="BodyTextIndentChar"/>
    <w:locked/>
    <w:rsid w:val="00BE222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E2224"/>
    <w:rPr>
      <w:rFonts w:ascii="Arial" w:hAnsi="Arial"/>
      <w:szCs w:val="24"/>
    </w:rPr>
  </w:style>
  <w:style w:type="paragraph" w:styleId="BodyTextFirstIndent2">
    <w:name w:val="Body Text First Indent 2"/>
    <w:basedOn w:val="BodyTextIndent"/>
    <w:link w:val="BodyTextFirstIndent2Char"/>
    <w:locked/>
    <w:rsid w:val="00BE222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BE2224"/>
    <w:rPr>
      <w:rFonts w:ascii="Arial" w:hAnsi="Arial"/>
      <w:szCs w:val="24"/>
    </w:rPr>
  </w:style>
  <w:style w:type="paragraph" w:styleId="BodyTextIndent2">
    <w:name w:val="Body Text Indent 2"/>
    <w:basedOn w:val="Normal"/>
    <w:link w:val="BodyTextIndent2Char"/>
    <w:locked/>
    <w:rsid w:val="00BE222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E2224"/>
    <w:rPr>
      <w:rFonts w:ascii="Arial" w:hAnsi="Arial"/>
      <w:szCs w:val="24"/>
    </w:rPr>
  </w:style>
  <w:style w:type="paragraph" w:styleId="BodyTextIndent3">
    <w:name w:val="Body Text Indent 3"/>
    <w:basedOn w:val="Normal"/>
    <w:link w:val="BodyTextIndent3Char"/>
    <w:locked/>
    <w:rsid w:val="00BE22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E2224"/>
    <w:rPr>
      <w:rFonts w:ascii="Arial" w:hAnsi="Arial"/>
      <w:sz w:val="16"/>
      <w:szCs w:val="16"/>
    </w:rPr>
  </w:style>
  <w:style w:type="character" w:styleId="BookTitle">
    <w:name w:val="Book Title"/>
    <w:basedOn w:val="DefaultParagraphFont"/>
    <w:uiPriority w:val="33"/>
    <w:qFormat/>
    <w:locked/>
    <w:rsid w:val="00BE2224"/>
    <w:rPr>
      <w:b/>
      <w:bCs/>
      <w:smallCaps/>
      <w:spacing w:val="5"/>
    </w:rPr>
  </w:style>
  <w:style w:type="paragraph" w:styleId="Caption">
    <w:name w:val="caption"/>
    <w:basedOn w:val="Normal"/>
    <w:next w:val="Normal"/>
    <w:semiHidden/>
    <w:unhideWhenUsed/>
    <w:qFormat/>
    <w:locked/>
    <w:rsid w:val="00BE2224"/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locked/>
    <w:rsid w:val="00BE2224"/>
    <w:pPr>
      <w:ind w:left="4252"/>
    </w:pPr>
  </w:style>
  <w:style w:type="character" w:customStyle="1" w:styleId="ClosingChar">
    <w:name w:val="Closing Char"/>
    <w:basedOn w:val="DefaultParagraphFont"/>
    <w:link w:val="Closing"/>
    <w:rsid w:val="00BE2224"/>
    <w:rPr>
      <w:rFonts w:ascii="Arial" w:hAnsi="Arial"/>
      <w:szCs w:val="24"/>
    </w:rPr>
  </w:style>
  <w:style w:type="table" w:styleId="ColorfulGrid">
    <w:name w:val="Colorful Grid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locked/>
    <w:rsid w:val="00BE222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locked/>
    <w:rsid w:val="00BE222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locked/>
    <w:rsid w:val="00BE222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locked/>
    <w:rsid w:val="00BE2224"/>
  </w:style>
  <w:style w:type="character" w:customStyle="1" w:styleId="DateChar">
    <w:name w:val="Date Char"/>
    <w:basedOn w:val="DefaultParagraphFont"/>
    <w:link w:val="Date"/>
    <w:rsid w:val="00BE2224"/>
    <w:rPr>
      <w:rFonts w:ascii="Arial" w:hAnsi="Arial"/>
      <w:szCs w:val="24"/>
    </w:rPr>
  </w:style>
  <w:style w:type="paragraph" w:styleId="DocumentMap">
    <w:name w:val="Document Map"/>
    <w:basedOn w:val="Normal"/>
    <w:link w:val="DocumentMapChar"/>
    <w:locked/>
    <w:rsid w:val="00BE22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E2224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locked/>
    <w:rsid w:val="00BE2224"/>
  </w:style>
  <w:style w:type="character" w:customStyle="1" w:styleId="E-mailSignatureChar">
    <w:name w:val="E-mail Signature Char"/>
    <w:basedOn w:val="DefaultParagraphFont"/>
    <w:link w:val="E-mailSignature"/>
    <w:rsid w:val="00BE2224"/>
    <w:rPr>
      <w:rFonts w:ascii="Arial" w:hAnsi="Arial"/>
      <w:szCs w:val="24"/>
    </w:rPr>
  </w:style>
  <w:style w:type="character" w:styleId="Emphasis">
    <w:name w:val="Emphasis"/>
    <w:basedOn w:val="DefaultParagraphFont"/>
    <w:qFormat/>
    <w:locked/>
    <w:rsid w:val="00BE2224"/>
    <w:rPr>
      <w:i/>
      <w:iCs/>
    </w:rPr>
  </w:style>
  <w:style w:type="character" w:styleId="EndnoteReference">
    <w:name w:val="endnote reference"/>
    <w:basedOn w:val="DefaultParagraphFont"/>
    <w:locked/>
    <w:rsid w:val="00BE2224"/>
    <w:rPr>
      <w:vertAlign w:val="superscript"/>
    </w:rPr>
  </w:style>
  <w:style w:type="paragraph" w:styleId="EndnoteText">
    <w:name w:val="endnote text"/>
    <w:basedOn w:val="Normal"/>
    <w:link w:val="EndnoteTextChar"/>
    <w:locked/>
    <w:rsid w:val="00BE2224"/>
    <w:rPr>
      <w:szCs w:val="20"/>
    </w:rPr>
  </w:style>
  <w:style w:type="character" w:customStyle="1" w:styleId="EndnoteTextChar">
    <w:name w:val="Endnote Text Char"/>
    <w:basedOn w:val="DefaultParagraphFont"/>
    <w:link w:val="EndnoteText"/>
    <w:rsid w:val="00BE2224"/>
    <w:rPr>
      <w:rFonts w:ascii="Arial" w:hAnsi="Arial"/>
    </w:rPr>
  </w:style>
  <w:style w:type="paragraph" w:styleId="EnvelopeAddress">
    <w:name w:val="envelope address"/>
    <w:basedOn w:val="Normal"/>
    <w:locked/>
    <w:rsid w:val="00BE222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locked/>
    <w:rsid w:val="00BE2224"/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locked/>
    <w:rsid w:val="00BE2224"/>
    <w:rPr>
      <w:vertAlign w:val="superscript"/>
    </w:rPr>
  </w:style>
  <w:style w:type="paragraph" w:styleId="FootnoteText">
    <w:name w:val="footnote text"/>
    <w:basedOn w:val="Normal"/>
    <w:link w:val="FootnoteTextChar"/>
    <w:locked/>
    <w:rsid w:val="00BE2224"/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BE2224"/>
    <w:rPr>
      <w:rFonts w:ascii="Arial" w:hAnsi="Arial"/>
    </w:rPr>
  </w:style>
  <w:style w:type="character" w:styleId="HTMLAcronym">
    <w:name w:val="HTML Acronym"/>
    <w:basedOn w:val="DefaultParagraphFont"/>
    <w:locked/>
    <w:rsid w:val="00BE2224"/>
  </w:style>
  <w:style w:type="paragraph" w:styleId="HTMLAddress">
    <w:name w:val="HTML Address"/>
    <w:basedOn w:val="Normal"/>
    <w:link w:val="HTMLAddressChar"/>
    <w:locked/>
    <w:rsid w:val="00BE2224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BE2224"/>
    <w:rPr>
      <w:rFonts w:ascii="Arial" w:hAnsi="Arial"/>
      <w:i/>
      <w:iCs/>
      <w:szCs w:val="24"/>
    </w:rPr>
  </w:style>
  <w:style w:type="character" w:styleId="HTMLCite">
    <w:name w:val="HTML Cite"/>
    <w:basedOn w:val="DefaultParagraphFont"/>
    <w:locked/>
    <w:rsid w:val="00BE2224"/>
    <w:rPr>
      <w:i/>
      <w:iCs/>
    </w:rPr>
  </w:style>
  <w:style w:type="character" w:styleId="HTMLCode">
    <w:name w:val="HTML Code"/>
    <w:basedOn w:val="DefaultParagraphFont"/>
    <w:locked/>
    <w:rsid w:val="00BE222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locked/>
    <w:rsid w:val="00BE2224"/>
    <w:rPr>
      <w:i/>
      <w:iCs/>
    </w:rPr>
  </w:style>
  <w:style w:type="character" w:styleId="HTMLKeyboard">
    <w:name w:val="HTML Keyboard"/>
    <w:basedOn w:val="DefaultParagraphFont"/>
    <w:locked/>
    <w:rsid w:val="00BE2224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locked/>
    <w:rsid w:val="00BE2224"/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E2224"/>
    <w:rPr>
      <w:rFonts w:ascii="Consolas" w:hAnsi="Consolas" w:cs="Consolas"/>
    </w:rPr>
  </w:style>
  <w:style w:type="character" w:styleId="HTMLSample">
    <w:name w:val="HTML Sample"/>
    <w:basedOn w:val="DefaultParagraphFont"/>
    <w:locked/>
    <w:rsid w:val="00BE222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locked/>
    <w:rsid w:val="00BE222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locked/>
    <w:rsid w:val="00BE2224"/>
    <w:rPr>
      <w:i/>
      <w:iCs/>
    </w:rPr>
  </w:style>
  <w:style w:type="paragraph" w:styleId="Index1">
    <w:name w:val="index 1"/>
    <w:basedOn w:val="Normal"/>
    <w:next w:val="Normal"/>
    <w:autoRedefine/>
    <w:locked/>
    <w:rsid w:val="00BE2224"/>
    <w:pPr>
      <w:ind w:left="200" w:hanging="200"/>
    </w:pPr>
  </w:style>
  <w:style w:type="paragraph" w:styleId="Index2">
    <w:name w:val="index 2"/>
    <w:basedOn w:val="Normal"/>
    <w:next w:val="Normal"/>
    <w:autoRedefine/>
    <w:locked/>
    <w:rsid w:val="00BE2224"/>
    <w:pPr>
      <w:ind w:left="400" w:hanging="200"/>
    </w:pPr>
  </w:style>
  <w:style w:type="paragraph" w:styleId="Index3">
    <w:name w:val="index 3"/>
    <w:basedOn w:val="Normal"/>
    <w:next w:val="Normal"/>
    <w:autoRedefine/>
    <w:locked/>
    <w:rsid w:val="00BE2224"/>
    <w:pPr>
      <w:ind w:left="600" w:hanging="200"/>
    </w:pPr>
  </w:style>
  <w:style w:type="paragraph" w:styleId="Index4">
    <w:name w:val="index 4"/>
    <w:basedOn w:val="Normal"/>
    <w:next w:val="Normal"/>
    <w:autoRedefine/>
    <w:locked/>
    <w:rsid w:val="00BE2224"/>
    <w:pPr>
      <w:ind w:left="800" w:hanging="200"/>
    </w:pPr>
  </w:style>
  <w:style w:type="paragraph" w:styleId="Index5">
    <w:name w:val="index 5"/>
    <w:basedOn w:val="Normal"/>
    <w:next w:val="Normal"/>
    <w:autoRedefine/>
    <w:locked/>
    <w:rsid w:val="00BE2224"/>
    <w:pPr>
      <w:ind w:left="1000" w:hanging="200"/>
    </w:pPr>
  </w:style>
  <w:style w:type="paragraph" w:styleId="Index6">
    <w:name w:val="index 6"/>
    <w:basedOn w:val="Normal"/>
    <w:next w:val="Normal"/>
    <w:autoRedefine/>
    <w:locked/>
    <w:rsid w:val="00BE2224"/>
    <w:pPr>
      <w:ind w:left="1200" w:hanging="200"/>
    </w:pPr>
  </w:style>
  <w:style w:type="paragraph" w:styleId="Index7">
    <w:name w:val="index 7"/>
    <w:basedOn w:val="Normal"/>
    <w:next w:val="Normal"/>
    <w:autoRedefine/>
    <w:locked/>
    <w:rsid w:val="00BE2224"/>
    <w:pPr>
      <w:ind w:left="1400" w:hanging="200"/>
    </w:pPr>
  </w:style>
  <w:style w:type="paragraph" w:styleId="Index8">
    <w:name w:val="index 8"/>
    <w:basedOn w:val="Normal"/>
    <w:next w:val="Normal"/>
    <w:autoRedefine/>
    <w:locked/>
    <w:rsid w:val="00BE2224"/>
    <w:pPr>
      <w:ind w:left="1600" w:hanging="200"/>
    </w:pPr>
  </w:style>
  <w:style w:type="paragraph" w:styleId="Index9">
    <w:name w:val="index 9"/>
    <w:basedOn w:val="Normal"/>
    <w:next w:val="Normal"/>
    <w:autoRedefine/>
    <w:locked/>
    <w:rsid w:val="00BE2224"/>
    <w:pPr>
      <w:ind w:left="1800" w:hanging="200"/>
    </w:pPr>
  </w:style>
  <w:style w:type="paragraph" w:styleId="IndexHeading">
    <w:name w:val="index heading"/>
    <w:basedOn w:val="Normal"/>
    <w:next w:val="Index1"/>
    <w:locked/>
    <w:rsid w:val="00BE2224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locked/>
    <w:rsid w:val="00BE2224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BE222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224"/>
    <w:rPr>
      <w:rFonts w:ascii="Arial" w:hAnsi="Arial"/>
      <w:b/>
      <w:bCs/>
      <w:i/>
      <w:iCs/>
      <w:color w:val="4F81BD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locked/>
    <w:rsid w:val="00BE2224"/>
    <w:rPr>
      <w:b/>
      <w:bCs/>
      <w:smallCaps/>
      <w:color w:val="C0504D" w:themeColor="accent2"/>
      <w:spacing w:val="5"/>
      <w:u w:val="single"/>
    </w:rPr>
  </w:style>
  <w:style w:type="table" w:styleId="LightGrid">
    <w:name w:val="Light Grid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locked/>
    <w:rsid w:val="00BE22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locked/>
    <w:rsid w:val="00BE222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locked/>
    <w:rsid w:val="00BE222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locked/>
    <w:rsid w:val="00BE222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locked/>
    <w:rsid w:val="00BE222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locked/>
    <w:rsid w:val="00BE222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locked/>
    <w:rsid w:val="00BE222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locked/>
    <w:rsid w:val="00BE222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locked/>
    <w:rsid w:val="00BE222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locked/>
    <w:rsid w:val="00BE2224"/>
  </w:style>
  <w:style w:type="paragraph" w:styleId="List">
    <w:name w:val="List"/>
    <w:basedOn w:val="Normal"/>
    <w:locked/>
    <w:rsid w:val="00BE2224"/>
    <w:pPr>
      <w:ind w:left="283" w:hanging="283"/>
      <w:contextualSpacing/>
    </w:pPr>
  </w:style>
  <w:style w:type="paragraph" w:styleId="List2">
    <w:name w:val="List 2"/>
    <w:basedOn w:val="Normal"/>
    <w:locked/>
    <w:rsid w:val="00BE2224"/>
    <w:pPr>
      <w:ind w:left="566" w:hanging="283"/>
      <w:contextualSpacing/>
    </w:pPr>
  </w:style>
  <w:style w:type="paragraph" w:styleId="List3">
    <w:name w:val="List 3"/>
    <w:basedOn w:val="Normal"/>
    <w:locked/>
    <w:rsid w:val="00BE2224"/>
    <w:pPr>
      <w:ind w:left="849" w:hanging="283"/>
      <w:contextualSpacing/>
    </w:pPr>
  </w:style>
  <w:style w:type="paragraph" w:styleId="List4">
    <w:name w:val="List 4"/>
    <w:basedOn w:val="Normal"/>
    <w:locked/>
    <w:rsid w:val="00BE2224"/>
    <w:pPr>
      <w:ind w:left="1132" w:hanging="283"/>
      <w:contextualSpacing/>
    </w:pPr>
  </w:style>
  <w:style w:type="paragraph" w:styleId="List5">
    <w:name w:val="List 5"/>
    <w:basedOn w:val="Normal"/>
    <w:locked/>
    <w:rsid w:val="00BE2224"/>
    <w:pPr>
      <w:ind w:left="1415" w:hanging="283"/>
      <w:contextualSpacing/>
    </w:pPr>
  </w:style>
  <w:style w:type="paragraph" w:styleId="ListBullet">
    <w:name w:val="List Bullet"/>
    <w:basedOn w:val="Normal"/>
    <w:locked/>
    <w:rsid w:val="00BE2224"/>
    <w:pPr>
      <w:numPr>
        <w:numId w:val="31"/>
      </w:numPr>
      <w:contextualSpacing/>
    </w:pPr>
  </w:style>
  <w:style w:type="paragraph" w:styleId="ListBullet2">
    <w:name w:val="List Bullet 2"/>
    <w:basedOn w:val="Normal"/>
    <w:locked/>
    <w:rsid w:val="00BE2224"/>
    <w:pPr>
      <w:numPr>
        <w:numId w:val="32"/>
      </w:numPr>
      <w:contextualSpacing/>
    </w:pPr>
  </w:style>
  <w:style w:type="paragraph" w:styleId="ListBullet3">
    <w:name w:val="List Bullet 3"/>
    <w:basedOn w:val="Normal"/>
    <w:locked/>
    <w:rsid w:val="00BE2224"/>
    <w:pPr>
      <w:numPr>
        <w:numId w:val="33"/>
      </w:numPr>
      <w:contextualSpacing/>
    </w:pPr>
  </w:style>
  <w:style w:type="paragraph" w:styleId="ListBullet4">
    <w:name w:val="List Bullet 4"/>
    <w:basedOn w:val="Normal"/>
    <w:locked/>
    <w:rsid w:val="00BE2224"/>
    <w:pPr>
      <w:numPr>
        <w:numId w:val="34"/>
      </w:numPr>
      <w:contextualSpacing/>
    </w:pPr>
  </w:style>
  <w:style w:type="paragraph" w:styleId="ListBullet5">
    <w:name w:val="List Bullet 5"/>
    <w:basedOn w:val="Normal"/>
    <w:locked/>
    <w:rsid w:val="00BE2224"/>
    <w:pPr>
      <w:numPr>
        <w:numId w:val="35"/>
      </w:numPr>
      <w:contextualSpacing/>
    </w:pPr>
  </w:style>
  <w:style w:type="paragraph" w:styleId="ListContinue">
    <w:name w:val="List Continue"/>
    <w:basedOn w:val="Normal"/>
    <w:locked/>
    <w:rsid w:val="00BE2224"/>
    <w:pPr>
      <w:spacing w:after="120"/>
      <w:ind w:left="283"/>
      <w:contextualSpacing/>
    </w:pPr>
  </w:style>
  <w:style w:type="paragraph" w:styleId="ListContinue2">
    <w:name w:val="List Continue 2"/>
    <w:basedOn w:val="Normal"/>
    <w:locked/>
    <w:rsid w:val="00BE2224"/>
    <w:pPr>
      <w:spacing w:after="120"/>
      <w:ind w:left="566"/>
      <w:contextualSpacing/>
    </w:pPr>
  </w:style>
  <w:style w:type="paragraph" w:styleId="ListContinue3">
    <w:name w:val="List Continue 3"/>
    <w:basedOn w:val="Normal"/>
    <w:locked/>
    <w:rsid w:val="00BE2224"/>
    <w:pPr>
      <w:spacing w:after="120"/>
      <w:ind w:left="849"/>
      <w:contextualSpacing/>
    </w:pPr>
  </w:style>
  <w:style w:type="paragraph" w:styleId="ListContinue4">
    <w:name w:val="List Continue 4"/>
    <w:basedOn w:val="Normal"/>
    <w:locked/>
    <w:rsid w:val="00BE2224"/>
    <w:pPr>
      <w:spacing w:after="120"/>
      <w:ind w:left="1132"/>
      <w:contextualSpacing/>
    </w:pPr>
  </w:style>
  <w:style w:type="paragraph" w:styleId="ListContinue5">
    <w:name w:val="List Continue 5"/>
    <w:basedOn w:val="Normal"/>
    <w:locked/>
    <w:rsid w:val="00BE2224"/>
    <w:pPr>
      <w:spacing w:after="120"/>
      <w:ind w:left="1415"/>
      <w:contextualSpacing/>
    </w:pPr>
  </w:style>
  <w:style w:type="paragraph" w:styleId="ListNumber">
    <w:name w:val="List Number"/>
    <w:basedOn w:val="Normal"/>
    <w:locked/>
    <w:rsid w:val="00BE2224"/>
    <w:pPr>
      <w:numPr>
        <w:numId w:val="36"/>
      </w:numPr>
      <w:contextualSpacing/>
    </w:pPr>
  </w:style>
  <w:style w:type="paragraph" w:styleId="ListNumber2">
    <w:name w:val="List Number 2"/>
    <w:basedOn w:val="Normal"/>
    <w:locked/>
    <w:rsid w:val="00BE2224"/>
    <w:pPr>
      <w:numPr>
        <w:numId w:val="37"/>
      </w:numPr>
      <w:contextualSpacing/>
    </w:pPr>
  </w:style>
  <w:style w:type="paragraph" w:styleId="ListNumber3">
    <w:name w:val="List Number 3"/>
    <w:basedOn w:val="Normal"/>
    <w:locked/>
    <w:rsid w:val="00BE2224"/>
    <w:pPr>
      <w:numPr>
        <w:numId w:val="38"/>
      </w:numPr>
      <w:contextualSpacing/>
    </w:pPr>
  </w:style>
  <w:style w:type="paragraph" w:styleId="ListNumber4">
    <w:name w:val="List Number 4"/>
    <w:basedOn w:val="Normal"/>
    <w:locked/>
    <w:rsid w:val="00BE2224"/>
    <w:pPr>
      <w:numPr>
        <w:numId w:val="39"/>
      </w:numPr>
      <w:contextualSpacing/>
    </w:pPr>
  </w:style>
  <w:style w:type="paragraph" w:styleId="ListNumber5">
    <w:name w:val="List Number 5"/>
    <w:basedOn w:val="Normal"/>
    <w:locked/>
    <w:rsid w:val="00BE2224"/>
    <w:pPr>
      <w:numPr>
        <w:numId w:val="40"/>
      </w:numPr>
      <w:contextualSpacing/>
    </w:pPr>
  </w:style>
  <w:style w:type="paragraph" w:styleId="MacroText">
    <w:name w:val="macro"/>
    <w:link w:val="MacroTextChar"/>
    <w:locked/>
    <w:rsid w:val="00BE22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rsid w:val="00BE2224"/>
    <w:rPr>
      <w:rFonts w:ascii="Consolas" w:hAnsi="Consolas" w:cs="Consolas"/>
    </w:rPr>
  </w:style>
  <w:style w:type="table" w:styleId="MediumGrid1">
    <w:name w:val="Medium Grid 1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locked/>
    <w:rsid w:val="00BE22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locked/>
    <w:rsid w:val="00BE222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locked/>
    <w:rsid w:val="00BE222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locked/>
    <w:rsid w:val="00BE222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locked/>
    <w:rsid w:val="00BE222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locked/>
    <w:rsid w:val="00BE222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locked/>
    <w:rsid w:val="00BE22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rsid w:val="00BE222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BE2224"/>
    <w:rPr>
      <w:rFonts w:ascii="Arial" w:hAnsi="Arial"/>
      <w:szCs w:val="24"/>
    </w:rPr>
  </w:style>
  <w:style w:type="paragraph" w:styleId="NormalWeb">
    <w:name w:val="Normal (Web)"/>
    <w:basedOn w:val="Normal"/>
    <w:locked/>
    <w:rsid w:val="00BE2224"/>
    <w:rPr>
      <w:rFonts w:ascii="Times New Roman" w:hAnsi="Times New Roman"/>
      <w:sz w:val="24"/>
    </w:rPr>
  </w:style>
  <w:style w:type="paragraph" w:styleId="NormalIndent">
    <w:name w:val="Normal Indent"/>
    <w:basedOn w:val="Normal"/>
    <w:locked/>
    <w:rsid w:val="00BE2224"/>
    <w:pPr>
      <w:ind w:left="720"/>
    </w:pPr>
  </w:style>
  <w:style w:type="paragraph" w:styleId="NoteHeading">
    <w:name w:val="Note Heading"/>
    <w:basedOn w:val="Normal"/>
    <w:next w:val="Normal"/>
    <w:link w:val="NoteHeadingChar"/>
    <w:locked/>
    <w:rsid w:val="00BE2224"/>
  </w:style>
  <w:style w:type="character" w:customStyle="1" w:styleId="NoteHeadingChar">
    <w:name w:val="Note Heading Char"/>
    <w:basedOn w:val="DefaultParagraphFont"/>
    <w:link w:val="NoteHeading"/>
    <w:rsid w:val="00BE2224"/>
    <w:rPr>
      <w:rFonts w:ascii="Arial" w:hAnsi="Arial"/>
      <w:szCs w:val="24"/>
    </w:rPr>
  </w:style>
  <w:style w:type="character" w:styleId="PageNumber">
    <w:name w:val="page number"/>
    <w:basedOn w:val="DefaultParagraphFont"/>
    <w:locked/>
    <w:rsid w:val="00BE2224"/>
  </w:style>
  <w:style w:type="character" w:styleId="PlaceholderText">
    <w:name w:val="Placeholder Text"/>
    <w:basedOn w:val="DefaultParagraphFont"/>
    <w:uiPriority w:val="99"/>
    <w:semiHidden/>
    <w:rsid w:val="00BE2224"/>
    <w:rPr>
      <w:color w:val="808080"/>
    </w:rPr>
  </w:style>
  <w:style w:type="paragraph" w:styleId="PlainText">
    <w:name w:val="Plain Text"/>
    <w:basedOn w:val="Normal"/>
    <w:link w:val="PlainTextChar"/>
    <w:locked/>
    <w:rsid w:val="00BE222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BE2224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BE222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E2224"/>
    <w:rPr>
      <w:rFonts w:ascii="Arial" w:hAnsi="Arial"/>
      <w:i/>
      <w:iCs/>
      <w:color w:val="000000" w:themeColor="text1"/>
      <w:szCs w:val="24"/>
    </w:rPr>
  </w:style>
  <w:style w:type="paragraph" w:styleId="Salutation">
    <w:name w:val="Salutation"/>
    <w:basedOn w:val="Normal"/>
    <w:next w:val="Normal"/>
    <w:link w:val="SalutationChar"/>
    <w:locked/>
    <w:rsid w:val="00BE2224"/>
  </w:style>
  <w:style w:type="character" w:customStyle="1" w:styleId="SalutationChar">
    <w:name w:val="Salutation Char"/>
    <w:basedOn w:val="DefaultParagraphFont"/>
    <w:link w:val="Salutation"/>
    <w:rsid w:val="00BE2224"/>
    <w:rPr>
      <w:rFonts w:ascii="Arial" w:hAnsi="Arial"/>
      <w:szCs w:val="24"/>
    </w:rPr>
  </w:style>
  <w:style w:type="paragraph" w:styleId="Signature">
    <w:name w:val="Signature"/>
    <w:basedOn w:val="Normal"/>
    <w:link w:val="SignatureChar"/>
    <w:locked/>
    <w:rsid w:val="00BE2224"/>
    <w:pPr>
      <w:ind w:left="4252"/>
    </w:pPr>
  </w:style>
  <w:style w:type="character" w:customStyle="1" w:styleId="SignatureChar">
    <w:name w:val="Signature Char"/>
    <w:basedOn w:val="DefaultParagraphFont"/>
    <w:link w:val="Signature"/>
    <w:rsid w:val="00BE2224"/>
    <w:rPr>
      <w:rFonts w:ascii="Arial" w:hAnsi="Arial"/>
      <w:szCs w:val="24"/>
    </w:rPr>
  </w:style>
  <w:style w:type="character" w:styleId="Strong">
    <w:name w:val="Strong"/>
    <w:basedOn w:val="DefaultParagraphFont"/>
    <w:qFormat/>
    <w:locked/>
    <w:rsid w:val="00BE2224"/>
    <w:rPr>
      <w:b/>
      <w:bCs/>
    </w:rPr>
  </w:style>
  <w:style w:type="paragraph" w:styleId="Subtitle">
    <w:name w:val="Subtitle"/>
    <w:basedOn w:val="Normal"/>
    <w:next w:val="Normal"/>
    <w:link w:val="SubtitleChar"/>
    <w:qFormat/>
    <w:locked/>
    <w:rsid w:val="00BE22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BE22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locked/>
    <w:rsid w:val="00BE2224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locked/>
    <w:rsid w:val="00BE2224"/>
    <w:rPr>
      <w:smallCaps/>
      <w:color w:val="C0504D" w:themeColor="accent2"/>
      <w:u w:val="single"/>
    </w:rPr>
  </w:style>
  <w:style w:type="table" w:styleId="Table3Deffects1">
    <w:name w:val="Table 3D effects 1"/>
    <w:basedOn w:val="TableNormal"/>
    <w:locked/>
    <w:rsid w:val="00BE222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locked/>
    <w:rsid w:val="00BE222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BE222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locked/>
    <w:rsid w:val="00BE22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locked/>
    <w:rsid w:val="00BE222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locked/>
    <w:rsid w:val="00BE222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locked/>
    <w:rsid w:val="00BE222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locked/>
    <w:rsid w:val="00BE222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locked/>
    <w:rsid w:val="00BE222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locked/>
    <w:rsid w:val="00BE222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locked/>
    <w:rsid w:val="00BE222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locked/>
    <w:rsid w:val="00BE222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locked/>
    <w:rsid w:val="00BE222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locked/>
    <w:rsid w:val="00BE222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locked/>
    <w:rsid w:val="00BE222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locked/>
    <w:rsid w:val="00BE222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locked/>
    <w:rsid w:val="00BE222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locked/>
    <w:rsid w:val="00BE22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locked/>
    <w:rsid w:val="00BE222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locked/>
    <w:rsid w:val="00BE222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locked/>
    <w:rsid w:val="00BE222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locked/>
    <w:rsid w:val="00BE222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E222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locked/>
    <w:rsid w:val="00BE222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locked/>
    <w:rsid w:val="00BE222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locked/>
    <w:rsid w:val="00BE222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locked/>
    <w:rsid w:val="00BE22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locked/>
    <w:rsid w:val="00BE22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locked/>
    <w:rsid w:val="00BE222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locked/>
    <w:rsid w:val="00BE222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locked/>
    <w:rsid w:val="00BE2224"/>
    <w:pPr>
      <w:ind w:left="200" w:hanging="200"/>
    </w:pPr>
  </w:style>
  <w:style w:type="paragraph" w:styleId="TableofFigures">
    <w:name w:val="table of figures"/>
    <w:basedOn w:val="Normal"/>
    <w:next w:val="Normal"/>
    <w:locked/>
    <w:rsid w:val="00BE2224"/>
  </w:style>
  <w:style w:type="table" w:styleId="TableProfessional">
    <w:name w:val="Table Professional"/>
    <w:basedOn w:val="TableNormal"/>
    <w:locked/>
    <w:rsid w:val="00BE222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locked/>
    <w:rsid w:val="00BE22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locked/>
    <w:rsid w:val="00BE222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locked/>
    <w:rsid w:val="00BE222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locked/>
    <w:rsid w:val="00BE222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locked/>
    <w:rsid w:val="00BE222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locked/>
    <w:rsid w:val="00BE2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locked/>
    <w:rsid w:val="00BE222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locked/>
    <w:rsid w:val="00BE222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locked/>
    <w:rsid w:val="00BE222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locked/>
    <w:rsid w:val="00BE222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E22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locked/>
    <w:rsid w:val="00BE2224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locked/>
    <w:rsid w:val="00BE2224"/>
    <w:pPr>
      <w:spacing w:after="100"/>
    </w:pPr>
  </w:style>
  <w:style w:type="paragraph" w:styleId="TOC2">
    <w:name w:val="toc 2"/>
    <w:basedOn w:val="Normal"/>
    <w:next w:val="Normal"/>
    <w:autoRedefine/>
    <w:locked/>
    <w:rsid w:val="00BE2224"/>
    <w:pPr>
      <w:spacing w:after="100"/>
      <w:ind w:left="200"/>
    </w:pPr>
  </w:style>
  <w:style w:type="paragraph" w:styleId="TOC3">
    <w:name w:val="toc 3"/>
    <w:basedOn w:val="Normal"/>
    <w:next w:val="Normal"/>
    <w:autoRedefine/>
    <w:locked/>
    <w:rsid w:val="00BE2224"/>
    <w:pPr>
      <w:spacing w:after="100"/>
      <w:ind w:left="400"/>
    </w:pPr>
  </w:style>
  <w:style w:type="paragraph" w:styleId="TOC4">
    <w:name w:val="toc 4"/>
    <w:basedOn w:val="Normal"/>
    <w:next w:val="Normal"/>
    <w:autoRedefine/>
    <w:locked/>
    <w:rsid w:val="00BE2224"/>
    <w:pPr>
      <w:spacing w:after="100"/>
      <w:ind w:left="600"/>
    </w:pPr>
  </w:style>
  <w:style w:type="paragraph" w:styleId="TOC5">
    <w:name w:val="toc 5"/>
    <w:basedOn w:val="Normal"/>
    <w:next w:val="Normal"/>
    <w:autoRedefine/>
    <w:locked/>
    <w:rsid w:val="00BE2224"/>
    <w:pPr>
      <w:spacing w:after="100"/>
      <w:ind w:left="800"/>
    </w:pPr>
  </w:style>
  <w:style w:type="paragraph" w:styleId="TOC6">
    <w:name w:val="toc 6"/>
    <w:basedOn w:val="Normal"/>
    <w:next w:val="Normal"/>
    <w:autoRedefine/>
    <w:locked/>
    <w:rsid w:val="00BE2224"/>
    <w:pPr>
      <w:spacing w:after="100"/>
      <w:ind w:left="1000"/>
    </w:pPr>
  </w:style>
  <w:style w:type="paragraph" w:styleId="TOC7">
    <w:name w:val="toc 7"/>
    <w:basedOn w:val="Normal"/>
    <w:next w:val="Normal"/>
    <w:autoRedefine/>
    <w:locked/>
    <w:rsid w:val="00BE2224"/>
    <w:pPr>
      <w:spacing w:after="100"/>
      <w:ind w:left="1200"/>
    </w:pPr>
  </w:style>
  <w:style w:type="paragraph" w:styleId="TOC8">
    <w:name w:val="toc 8"/>
    <w:basedOn w:val="Normal"/>
    <w:next w:val="Normal"/>
    <w:autoRedefine/>
    <w:locked/>
    <w:rsid w:val="00BE2224"/>
    <w:pPr>
      <w:spacing w:after="100"/>
      <w:ind w:left="1400"/>
    </w:pPr>
  </w:style>
  <w:style w:type="paragraph" w:styleId="TOC9">
    <w:name w:val="toc 9"/>
    <w:basedOn w:val="Normal"/>
    <w:next w:val="Normal"/>
    <w:autoRedefine/>
    <w:locked/>
    <w:rsid w:val="00BE2224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locked/>
    <w:rsid w:val="00BE2224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TableGrid10">
    <w:name w:val="Table Grid1"/>
    <w:basedOn w:val="TableGrid"/>
    <w:uiPriority w:val="99"/>
    <w:rsid w:val="00BE2224"/>
    <w:tblPr/>
    <w:tblStylePr w:type="firstRow">
      <w:rPr>
        <w:b/>
        <w:bCs/>
        <w:i/>
        <w:i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</w:tblStylePr>
  </w:style>
  <w:style w:type="paragraph" w:customStyle="1" w:styleId="QPPTableTextITALIC">
    <w:name w:val="QPP Table Text ITALIC"/>
    <w:basedOn w:val="QPPTableTextBody"/>
    <w:link w:val="QPPTableTextITALICChar"/>
    <w:autoRedefine/>
    <w:qFormat/>
    <w:rsid w:val="00BE2224"/>
    <w:rPr>
      <w:i/>
    </w:rPr>
  </w:style>
  <w:style w:type="character" w:customStyle="1" w:styleId="QPPTableTextITALICChar">
    <w:name w:val="QPP Table Text ITALIC Char"/>
    <w:basedOn w:val="QPPTableTextBodyChar"/>
    <w:link w:val="QPPTableTextITALIC"/>
    <w:rsid w:val="00BE2224"/>
    <w:rPr>
      <w:rFonts w:ascii="Arial" w:hAnsi="Arial" w:cs="Arial"/>
      <w:i/>
      <w:color w:val="000000"/>
    </w:rPr>
  </w:style>
  <w:style w:type="character" w:customStyle="1" w:styleId="HyperlinkITALIC">
    <w:name w:val="Hyperlink ITALIC"/>
    <w:basedOn w:val="Hyperlink"/>
    <w:uiPriority w:val="1"/>
    <w:rsid w:val="00BE2224"/>
    <w:rPr>
      <w:i/>
      <w:color w:val="0000FF"/>
      <w:u w:val="single"/>
    </w:rPr>
  </w:style>
  <w:style w:type="paragraph" w:styleId="Revision">
    <w:name w:val="Revision"/>
    <w:hidden/>
    <w:uiPriority w:val="99"/>
    <w:semiHidden/>
    <w:rsid w:val="005A58B8"/>
    <w:rPr>
      <w:rFonts w:ascii="Arial" w:hAnsi="Arial"/>
      <w:szCs w:val="24"/>
    </w:rPr>
  </w:style>
  <w:style w:type="character" w:customStyle="1" w:styleId="Heading3Char">
    <w:name w:val="Heading 3 Char"/>
    <w:basedOn w:val="DefaultParagraphFont"/>
    <w:link w:val="Heading3"/>
    <w:rsid w:val="006E4472"/>
    <w:rPr>
      <w:rFonts w:ascii="Arial" w:hAnsi="Arial" w:cs="Arial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E44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1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Definitions.docx" TargetMode="External"/><Relationship Id="rId18" Type="http://schemas.openxmlformats.org/officeDocument/2006/relationships/hyperlink" Target="DwellingHseSmallLotCode.docx" TargetMode="External"/><Relationship Id="rId26" Type="http://schemas.openxmlformats.org/officeDocument/2006/relationships/hyperlink" Target="http://www.legislation.qld.gov.au/LEGISLTN/CURRENT/E/EnvProtA94.pdf" TargetMode="External"/><Relationship Id="rId39" Type="http://schemas.openxmlformats.org/officeDocument/2006/relationships/hyperlink" Target="Definitions.docx" TargetMode="External"/><Relationship Id="rId21" Type="http://schemas.openxmlformats.org/officeDocument/2006/relationships/hyperlink" Target="http://www.brisbane.qld.gov.au/planning-building/planning-guidelines-tools/brisbane-city-plan-2014/city-plan-2014-mapping" TargetMode="External"/><Relationship Id="rId34" Type="http://schemas.openxmlformats.org/officeDocument/2006/relationships/hyperlink" Target="Definitions.docx" TargetMode="External"/><Relationship Id="rId42" Type="http://schemas.openxmlformats.org/officeDocument/2006/relationships/hyperlink" Target="Definitions.docx" TargetMode="External"/><Relationship Id="rId47" Type="http://schemas.openxmlformats.org/officeDocument/2006/relationships/hyperlink" Target="Definitions.docx" TargetMode="External"/><Relationship Id="rId50" Type="http://schemas.openxmlformats.org/officeDocument/2006/relationships/hyperlink" Target="Definitions.docx" TargetMode="External"/><Relationship Id="rId55" Type="http://schemas.openxmlformats.org/officeDocument/2006/relationships/hyperlink" Target="Definitions.docx" TargetMode="External"/><Relationship Id="rId63" Type="http://schemas.openxmlformats.org/officeDocument/2006/relationships/hyperlink" Target="Definitions.docx" TargetMode="External"/><Relationship Id="rId68" Type="http://schemas.openxmlformats.org/officeDocument/2006/relationships/hyperlink" Target="Definitions.docx" TargetMode="External"/><Relationship Id="rId76" Type="http://schemas.openxmlformats.org/officeDocument/2006/relationships/hyperlink" Target="Definitions.docx" TargetMode="External"/><Relationship Id="rId84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hyperlink" Target="Definitions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Definitions.docx" TargetMode="External"/><Relationship Id="rId29" Type="http://schemas.openxmlformats.org/officeDocument/2006/relationships/hyperlink" Target="Definitions.docx" TargetMode="External"/><Relationship Id="rId11" Type="http://schemas.openxmlformats.org/officeDocument/2006/relationships/hyperlink" Target="Part5Overlays.docx" TargetMode="External"/><Relationship Id="rId24" Type="http://schemas.openxmlformats.org/officeDocument/2006/relationships/hyperlink" Target="Definitions.docx" TargetMode="External"/><Relationship Id="rId32" Type="http://schemas.openxmlformats.org/officeDocument/2006/relationships/hyperlink" Target="Definitions.docx" TargetMode="External"/><Relationship Id="rId37" Type="http://schemas.openxmlformats.org/officeDocument/2006/relationships/hyperlink" Target="Definitions.docx" TargetMode="External"/><Relationship Id="rId40" Type="http://schemas.openxmlformats.org/officeDocument/2006/relationships/hyperlink" Target="Definitions.docx" TargetMode="External"/><Relationship Id="rId45" Type="http://schemas.openxmlformats.org/officeDocument/2006/relationships/hyperlink" Target="Definitions.docx" TargetMode="External"/><Relationship Id="rId53" Type="http://schemas.openxmlformats.org/officeDocument/2006/relationships/hyperlink" Target="Definitions.docx" TargetMode="External"/><Relationship Id="rId58" Type="http://schemas.openxmlformats.org/officeDocument/2006/relationships/hyperlink" Target="http://www.brisbane.qld.gov.au/planning-building/planning-guidelines-tools/brisbane-city-plan-2014/city-plan-2014-mapping" TargetMode="External"/><Relationship Id="rId66" Type="http://schemas.openxmlformats.org/officeDocument/2006/relationships/hyperlink" Target="http://www.brisbane.qld.gov.au/planning-building/planning-guidelines-tools/brisbane-city-plan-2014/city-plan-2014-mapping" TargetMode="External"/><Relationship Id="rId74" Type="http://schemas.openxmlformats.org/officeDocument/2006/relationships/hyperlink" Target="Definitions.docx" TargetMode="External"/><Relationship Id="rId79" Type="http://schemas.openxmlformats.org/officeDocument/2006/relationships/hyperlink" Target="Definitions.docx" TargetMode="External"/><Relationship Id="rId87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://www.brisbane.qld.gov.au/planning-building/planning-guidelines-tools/brisbane-city-plan-2014/city-plan-2014-mapping" TargetMode="External"/><Relationship Id="rId82" Type="http://schemas.openxmlformats.org/officeDocument/2006/relationships/footer" Target="footer1.xml"/><Relationship Id="rId19" Type="http://schemas.openxmlformats.org/officeDocument/2006/relationships/hyperlink" Target="http://www.brisbane.qld.gov.au/planning-building/planning-guidelines-tools/brisbane-city-plan-2014/city-plan-2014-mapp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Part5Lowdensityresidential.docx" TargetMode="External"/><Relationship Id="rId14" Type="http://schemas.openxmlformats.org/officeDocument/2006/relationships/hyperlink" Target="Part1.docx" TargetMode="External"/><Relationship Id="rId22" Type="http://schemas.openxmlformats.org/officeDocument/2006/relationships/hyperlink" Target="http://www.brisbane.qld.gov.au/planning-building/planning-guidelines-tools/brisbane-city-plan-2014/city-plan-2014-mapping" TargetMode="External"/><Relationship Id="rId27" Type="http://schemas.openxmlformats.org/officeDocument/2006/relationships/hyperlink" Target="Definitions.docx" TargetMode="External"/><Relationship Id="rId30" Type="http://schemas.openxmlformats.org/officeDocument/2006/relationships/hyperlink" Target="Definitions.docx" TargetMode="External"/><Relationship Id="rId35" Type="http://schemas.openxmlformats.org/officeDocument/2006/relationships/hyperlink" Target="Definitions.docx" TargetMode="External"/><Relationship Id="rId43" Type="http://schemas.openxmlformats.org/officeDocument/2006/relationships/hyperlink" Target="Definitions.docx" TargetMode="External"/><Relationship Id="rId48" Type="http://schemas.openxmlformats.org/officeDocument/2006/relationships/hyperlink" Target="Definitions.docx" TargetMode="External"/><Relationship Id="rId56" Type="http://schemas.openxmlformats.org/officeDocument/2006/relationships/hyperlink" Target="http://www.brisbane.qld.gov.au/planning-building/planning-guidelines-tools/brisbane-city-plan-2014/city-plan-2014-mapping" TargetMode="External"/><Relationship Id="rId64" Type="http://schemas.openxmlformats.org/officeDocument/2006/relationships/hyperlink" Target="Definitions.docx" TargetMode="External"/><Relationship Id="rId69" Type="http://schemas.openxmlformats.org/officeDocument/2006/relationships/hyperlink" Target="Definitions.docx" TargetMode="External"/><Relationship Id="rId77" Type="http://schemas.openxmlformats.org/officeDocument/2006/relationships/hyperlink" Target="Definitions.docx" TargetMode="External"/><Relationship Id="rId8" Type="http://schemas.openxmlformats.org/officeDocument/2006/relationships/endnotes" Target="endnotes.xml"/><Relationship Id="rId51" Type="http://schemas.openxmlformats.org/officeDocument/2006/relationships/hyperlink" Target="Definitions.docx" TargetMode="External"/><Relationship Id="rId72" Type="http://schemas.openxmlformats.org/officeDocument/2006/relationships/hyperlink" Target="Definitions.docx" TargetMode="External"/><Relationship Id="rId80" Type="http://schemas.openxmlformats.org/officeDocument/2006/relationships/header" Target="header1.xml"/><Relationship Id="rId85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Definitions.docx" TargetMode="External"/><Relationship Id="rId17" Type="http://schemas.openxmlformats.org/officeDocument/2006/relationships/hyperlink" Target="Definitions.docx" TargetMode="External"/><Relationship Id="rId25" Type="http://schemas.openxmlformats.org/officeDocument/2006/relationships/hyperlink" Target="FloodOC.docx" TargetMode="External"/><Relationship Id="rId33" Type="http://schemas.openxmlformats.org/officeDocument/2006/relationships/hyperlink" Target="Definitions.docx" TargetMode="External"/><Relationship Id="rId38" Type="http://schemas.openxmlformats.org/officeDocument/2006/relationships/hyperlink" Target="Definitions.docx" TargetMode="External"/><Relationship Id="rId46" Type="http://schemas.openxmlformats.org/officeDocument/2006/relationships/hyperlink" Target="Definitions.docx" TargetMode="External"/><Relationship Id="rId59" Type="http://schemas.openxmlformats.org/officeDocument/2006/relationships/hyperlink" Target="http://www.brisbane.qld.gov.au/planning-building/planning-guidelines-tools/brisbane-city-plan-2014/city-plan-2014-mapping" TargetMode="External"/><Relationship Id="rId67" Type="http://schemas.openxmlformats.org/officeDocument/2006/relationships/hyperlink" Target="Definitions.docx" TargetMode="External"/><Relationship Id="rId20" Type="http://schemas.openxmlformats.org/officeDocument/2006/relationships/hyperlink" Target="http://www.brisbane.qld.gov.au/planning-building/planning-guidelines-tools/brisbane-city-plan-2014/city-plan-2014-mapping" TargetMode="External"/><Relationship Id="rId41" Type="http://schemas.openxmlformats.org/officeDocument/2006/relationships/hyperlink" Target="Definitions.docx" TargetMode="External"/><Relationship Id="rId54" Type="http://schemas.openxmlformats.org/officeDocument/2006/relationships/hyperlink" Target="Definitions.docx" TargetMode="External"/><Relationship Id="rId62" Type="http://schemas.openxmlformats.org/officeDocument/2006/relationships/hyperlink" Target="http://www.brisbane.qld.gov.au/planning-building/planning-guidelines-tools/brisbane-city-plan-2014/city-plan-2014-mapping" TargetMode="External"/><Relationship Id="rId70" Type="http://schemas.openxmlformats.org/officeDocument/2006/relationships/hyperlink" Target="Definitions.docx" TargetMode="External"/><Relationship Id="rId75" Type="http://schemas.openxmlformats.org/officeDocument/2006/relationships/hyperlink" Target="Definitions.docx" TargetMode="External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Part5TablesOfAssessmentIntro.docx" TargetMode="External"/><Relationship Id="rId23" Type="http://schemas.openxmlformats.org/officeDocument/2006/relationships/hyperlink" Target="http://www.brisbane.qld.gov.au/planning-building/planning-guidelines-tools/brisbane-city-plan-2014/city-plan-2014-mapping" TargetMode="External"/><Relationship Id="rId28" Type="http://schemas.openxmlformats.org/officeDocument/2006/relationships/hyperlink" Target="Definitions.docx" TargetMode="External"/><Relationship Id="rId36" Type="http://schemas.openxmlformats.org/officeDocument/2006/relationships/hyperlink" Target="Definitions.docx" TargetMode="External"/><Relationship Id="rId49" Type="http://schemas.openxmlformats.org/officeDocument/2006/relationships/hyperlink" Target="Definitions.docx" TargetMode="External"/><Relationship Id="rId57" Type="http://schemas.openxmlformats.org/officeDocument/2006/relationships/hyperlink" Target="http://www.brisbane.qld.gov.au/planning-building/planning-guidelines-tools/brisbane-city-plan-2014/city-plan-2014-mapping" TargetMode="External"/><Relationship Id="rId10" Type="http://schemas.openxmlformats.org/officeDocument/2006/relationships/hyperlink" Target="Part5LocalPlan.docx" TargetMode="External"/><Relationship Id="rId31" Type="http://schemas.openxmlformats.org/officeDocument/2006/relationships/hyperlink" Target="Definitions.docx" TargetMode="External"/><Relationship Id="rId44" Type="http://schemas.openxmlformats.org/officeDocument/2006/relationships/hyperlink" Target="Definitions.docx" TargetMode="External"/><Relationship Id="rId52" Type="http://schemas.openxmlformats.org/officeDocument/2006/relationships/hyperlink" Target="Definitions.docx" TargetMode="External"/><Relationship Id="rId60" Type="http://schemas.openxmlformats.org/officeDocument/2006/relationships/hyperlink" Target="http://www.brisbane.qld.gov.au/planning-building/planning-guidelines-tools/brisbane-city-plan-2014/city-plan-2014-mapping" TargetMode="External"/><Relationship Id="rId65" Type="http://schemas.openxmlformats.org/officeDocument/2006/relationships/hyperlink" Target="http://www.brisbane.qld.gov.au/planning-building/planning-guidelines-tools/brisbane-city-plan-2014/city-plan-2014-mapping" TargetMode="External"/><Relationship Id="rId73" Type="http://schemas.openxmlformats.org/officeDocument/2006/relationships/hyperlink" Target="Definitions.docx" TargetMode="External"/><Relationship Id="rId78" Type="http://schemas.openxmlformats.org/officeDocument/2006/relationships/hyperlink" Target="Definitions.docx" TargetMode="External"/><Relationship Id="rId81" Type="http://schemas.openxmlformats.org/officeDocument/2006/relationships/header" Target="header2.xm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B126A-0D36-4091-90C5-CCE5733F1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17B9766F.dotm</Template>
  <TotalTime>287</TotalTime>
  <Pages>5</Pages>
  <Words>1504</Words>
  <Characters>12605</Characters>
  <Application>Microsoft Office Word</Application>
  <DocSecurity>0</DocSecurity>
  <Lines>105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Format, font and styling</vt:lpstr>
    </vt:vector>
  </TitlesOfParts>
  <Company>Brisbane City Council</Company>
  <LinksUpToDate>false</LinksUpToDate>
  <CharactersWithSpaces>14081</CharactersWithSpaces>
  <SharedDoc>false</SharedDoc>
  <HLinks>
    <vt:vector size="444" baseType="variant">
      <vt:variant>
        <vt:i4>1638420</vt:i4>
      </vt:variant>
      <vt:variant>
        <vt:i4>219</vt:i4>
      </vt:variant>
      <vt:variant>
        <vt:i4>0</vt:i4>
      </vt:variant>
      <vt:variant>
        <vt:i4>5</vt:i4>
      </vt:variant>
      <vt:variant>
        <vt:lpwstr>http://www.hpw.qld.gov.au/SiteCollectionDocuments/queensland-plumbing-and-wastewater-code.pdf</vt:lpwstr>
      </vt:variant>
      <vt:variant>
        <vt:lpwstr/>
      </vt:variant>
      <vt:variant>
        <vt:i4>3670057</vt:i4>
      </vt:variant>
      <vt:variant>
        <vt:i4>216</vt:i4>
      </vt:variant>
      <vt:variant>
        <vt:i4>0</vt:i4>
      </vt:variant>
      <vt:variant>
        <vt:i4>5</vt:i4>
      </vt:variant>
      <vt:variant>
        <vt:lpwstr>http://www.legislation.qld.gov.au/LEGISLTN/CURRENT/P/PlumbDrainA02.pdf</vt:lpwstr>
      </vt:variant>
      <vt:variant>
        <vt:lpwstr/>
      </vt:variant>
      <vt:variant>
        <vt:i4>5832714</vt:i4>
      </vt:variant>
      <vt:variant>
        <vt:i4>213</vt:i4>
      </vt:variant>
      <vt:variant>
        <vt:i4>0</vt:i4>
      </vt:variant>
      <vt:variant>
        <vt:i4>5</vt:i4>
      </vt:variant>
      <vt:variant>
        <vt:lpwstr>http://infostore.saiglobal.com/store/downloadFile.aspx?path=Previews%25%205cas%25%205cas1000%25%205c1500%25%205c1547.pdf</vt:lpwstr>
      </vt:variant>
      <vt:variant>
        <vt:lpwstr/>
      </vt:variant>
      <vt:variant>
        <vt:i4>2687030</vt:i4>
      </vt:variant>
      <vt:variant>
        <vt:i4>210</vt:i4>
      </vt:variant>
      <vt:variant>
        <vt:i4>0</vt:i4>
      </vt:variant>
      <vt:variant>
        <vt:i4>5</vt:i4>
      </vt:variant>
      <vt:variant>
        <vt:lpwstr>http://www.legislation.qld.gov.au/LEGISLTN/CURRENT/E/EnvProWateP09.pdf</vt:lpwstr>
      </vt:variant>
      <vt:variant>
        <vt:lpwstr/>
      </vt:variant>
      <vt:variant>
        <vt:i4>1638420</vt:i4>
      </vt:variant>
      <vt:variant>
        <vt:i4>207</vt:i4>
      </vt:variant>
      <vt:variant>
        <vt:i4>0</vt:i4>
      </vt:variant>
      <vt:variant>
        <vt:i4>5</vt:i4>
      </vt:variant>
      <vt:variant>
        <vt:lpwstr>http://www.hpw.qld.gov.au/SiteCollectionDocuments/queensland-plumbing-and-wastewater-code.pdf</vt:lpwstr>
      </vt:variant>
      <vt:variant>
        <vt:lpwstr/>
      </vt:variant>
      <vt:variant>
        <vt:i4>3670057</vt:i4>
      </vt:variant>
      <vt:variant>
        <vt:i4>204</vt:i4>
      </vt:variant>
      <vt:variant>
        <vt:i4>0</vt:i4>
      </vt:variant>
      <vt:variant>
        <vt:i4>5</vt:i4>
      </vt:variant>
      <vt:variant>
        <vt:lpwstr>http://www.legislation.qld.gov.au/LEGISLTN/CURRENT/P/PlumbDrainA02.pdf</vt:lpwstr>
      </vt:variant>
      <vt:variant>
        <vt:lpwstr/>
      </vt:variant>
      <vt:variant>
        <vt:i4>5832714</vt:i4>
      </vt:variant>
      <vt:variant>
        <vt:i4>201</vt:i4>
      </vt:variant>
      <vt:variant>
        <vt:i4>0</vt:i4>
      </vt:variant>
      <vt:variant>
        <vt:i4>5</vt:i4>
      </vt:variant>
      <vt:variant>
        <vt:lpwstr>http://infostore.saiglobal.com/store/downloadFile.aspx?path=Previews%25%205cas%25%205cas1000%25%205c1500%25%205c1547.pdf</vt:lpwstr>
      </vt:variant>
      <vt:variant>
        <vt:lpwstr/>
      </vt:variant>
      <vt:variant>
        <vt:i4>2687030</vt:i4>
      </vt:variant>
      <vt:variant>
        <vt:i4>198</vt:i4>
      </vt:variant>
      <vt:variant>
        <vt:i4>0</vt:i4>
      </vt:variant>
      <vt:variant>
        <vt:i4>5</vt:i4>
      </vt:variant>
      <vt:variant>
        <vt:lpwstr>http://www.legislation.qld.gov.au/LEGISLTN/CURRENT/E/EnvProWateP09.pdf</vt:lpwstr>
      </vt:variant>
      <vt:variant>
        <vt:lpwstr/>
      </vt:variant>
      <vt:variant>
        <vt:i4>3604548</vt:i4>
      </vt:variant>
      <vt:variant>
        <vt:i4>195</vt:i4>
      </vt:variant>
      <vt:variant>
        <vt:i4>0</vt:i4>
      </vt:variant>
      <vt:variant>
        <vt:i4>5</vt:i4>
      </vt:variant>
      <vt:variant>
        <vt:lpwstr>C:\Documents and Settings\035182\Local Settings\Temporary Internet Files\Content.Outlook\5M1SN1YC\SubdivisionCode.doc</vt:lpwstr>
      </vt:variant>
      <vt:variant>
        <vt:lpwstr/>
      </vt:variant>
      <vt:variant>
        <vt:i4>1638420</vt:i4>
      </vt:variant>
      <vt:variant>
        <vt:i4>192</vt:i4>
      </vt:variant>
      <vt:variant>
        <vt:i4>0</vt:i4>
      </vt:variant>
      <vt:variant>
        <vt:i4>5</vt:i4>
      </vt:variant>
      <vt:variant>
        <vt:lpwstr>http://www.hpw.qld.gov.au/SiteCollectionDocuments/queensland-plumbing-and-wastewater-code.pdf</vt:lpwstr>
      </vt:variant>
      <vt:variant>
        <vt:lpwstr/>
      </vt:variant>
      <vt:variant>
        <vt:i4>3670057</vt:i4>
      </vt:variant>
      <vt:variant>
        <vt:i4>189</vt:i4>
      </vt:variant>
      <vt:variant>
        <vt:i4>0</vt:i4>
      </vt:variant>
      <vt:variant>
        <vt:i4>5</vt:i4>
      </vt:variant>
      <vt:variant>
        <vt:lpwstr>http://www.legislation.qld.gov.au/LEGISLTN/CURRENT/P/PlumbDrainA02.pdf</vt:lpwstr>
      </vt:variant>
      <vt:variant>
        <vt:lpwstr/>
      </vt:variant>
      <vt:variant>
        <vt:i4>5832714</vt:i4>
      </vt:variant>
      <vt:variant>
        <vt:i4>186</vt:i4>
      </vt:variant>
      <vt:variant>
        <vt:i4>0</vt:i4>
      </vt:variant>
      <vt:variant>
        <vt:i4>5</vt:i4>
      </vt:variant>
      <vt:variant>
        <vt:lpwstr>http://infostore.saiglobal.com/store/downloadFile.aspx?path=Previews%25%205cas%25%205cas1000%25%205c1500%25%205c1547.pdf</vt:lpwstr>
      </vt:variant>
      <vt:variant>
        <vt:lpwstr/>
      </vt:variant>
      <vt:variant>
        <vt:i4>2687030</vt:i4>
      </vt:variant>
      <vt:variant>
        <vt:i4>183</vt:i4>
      </vt:variant>
      <vt:variant>
        <vt:i4>0</vt:i4>
      </vt:variant>
      <vt:variant>
        <vt:i4>5</vt:i4>
      </vt:variant>
      <vt:variant>
        <vt:lpwstr>http://www.legislation.qld.gov.au/LEGISLTN/CURRENT/E/EnvProWateP09.pdf</vt:lpwstr>
      </vt:variant>
      <vt:variant>
        <vt:lpwstr/>
      </vt:variant>
      <vt:variant>
        <vt:i4>3211370</vt:i4>
      </vt:variant>
      <vt:variant>
        <vt:i4>180</vt:i4>
      </vt:variant>
      <vt:variant>
        <vt:i4>0</vt:i4>
      </vt:variant>
      <vt:variant>
        <vt:i4>5</vt:i4>
      </vt:variant>
      <vt:variant>
        <vt:lpwstr>http://www.hpw.qld.gov.au/construction/BuildingPlumbing/Building/BuildingLawsCodes/QueenslandDevelopmentCode/Pages/default.aspx</vt:lpwstr>
      </vt:variant>
      <vt:variant>
        <vt:lpwstr/>
      </vt:variant>
      <vt:variant>
        <vt:i4>589855</vt:i4>
      </vt:variant>
      <vt:variant>
        <vt:i4>177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131094</vt:i4>
      </vt:variant>
      <vt:variant>
        <vt:i4>174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AdjPrem</vt:lpwstr>
      </vt:variant>
      <vt:variant>
        <vt:i4>458771</vt:i4>
      </vt:variant>
      <vt:variant>
        <vt:i4>171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DomOut</vt:lpwstr>
      </vt:variant>
      <vt:variant>
        <vt:i4>7078014</vt:i4>
      </vt:variant>
      <vt:variant>
        <vt:i4>168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589855</vt:i4>
      </vt:variant>
      <vt:variant>
        <vt:i4>165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458771</vt:i4>
      </vt:variant>
      <vt:variant>
        <vt:i4>162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DomOut</vt:lpwstr>
      </vt:variant>
      <vt:variant>
        <vt:i4>7078014</vt:i4>
      </vt:variant>
      <vt:variant>
        <vt:i4>159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589855</vt:i4>
      </vt:variant>
      <vt:variant>
        <vt:i4>156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7078014</vt:i4>
      </vt:variant>
      <vt:variant>
        <vt:i4>153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589855</vt:i4>
      </vt:variant>
      <vt:variant>
        <vt:i4>150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1507337</vt:i4>
      </vt:variant>
      <vt:variant>
        <vt:i4>147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1507337</vt:i4>
      </vt:variant>
      <vt:variant>
        <vt:i4>144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Setback</vt:lpwstr>
      </vt:variant>
      <vt:variant>
        <vt:i4>1179655</vt:i4>
      </vt:variant>
      <vt:variant>
        <vt:i4>141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Buildingheight</vt:lpwstr>
      </vt:variant>
      <vt:variant>
        <vt:i4>589855</vt:i4>
      </vt:variant>
      <vt:variant>
        <vt:i4>138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589855</vt:i4>
      </vt:variant>
      <vt:variant>
        <vt:i4>135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1179655</vt:i4>
      </vt:variant>
      <vt:variant>
        <vt:i4>132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Buildingheight</vt:lpwstr>
      </vt:variant>
      <vt:variant>
        <vt:i4>589855</vt:i4>
      </vt:variant>
      <vt:variant>
        <vt:i4>129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7012472</vt:i4>
      </vt:variant>
      <vt:variant>
        <vt:i4>126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Household</vt:lpwstr>
      </vt:variant>
      <vt:variant>
        <vt:i4>589855</vt:i4>
      </vt:variant>
      <vt:variant>
        <vt:i4>123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1376264</vt:i4>
      </vt:variant>
      <vt:variant>
        <vt:i4>120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GFA</vt:lpwstr>
      </vt:variant>
      <vt:variant>
        <vt:i4>7078014</vt:i4>
      </vt:variant>
      <vt:variant>
        <vt:i4>117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7012472</vt:i4>
      </vt:variant>
      <vt:variant>
        <vt:i4>114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Household</vt:lpwstr>
      </vt:variant>
      <vt:variant>
        <vt:i4>7078014</vt:i4>
      </vt:variant>
      <vt:variant>
        <vt:i4>111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589855</vt:i4>
      </vt:variant>
      <vt:variant>
        <vt:i4>108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589855</vt:i4>
      </vt:variant>
      <vt:variant>
        <vt:i4>105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7012472</vt:i4>
      </vt:variant>
      <vt:variant>
        <vt:i4>102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Household</vt:lpwstr>
      </vt:variant>
      <vt:variant>
        <vt:i4>589855</vt:i4>
      </vt:variant>
      <vt:variant>
        <vt:i4>99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589855</vt:i4>
      </vt:variant>
      <vt:variant>
        <vt:i4>96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589855</vt:i4>
      </vt:variant>
      <vt:variant>
        <vt:i4>93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262146</vt:i4>
      </vt:variant>
      <vt:variant>
        <vt:i4>90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Amenity</vt:lpwstr>
      </vt:variant>
      <vt:variant>
        <vt:i4>589855</vt:i4>
      </vt:variant>
      <vt:variant>
        <vt:i4>87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458771</vt:i4>
      </vt:variant>
      <vt:variant>
        <vt:i4>84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DomOut</vt:lpwstr>
      </vt:variant>
      <vt:variant>
        <vt:i4>7078014</vt:i4>
      </vt:variant>
      <vt:variant>
        <vt:i4>81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589855</vt:i4>
      </vt:variant>
      <vt:variant>
        <vt:i4>78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589855</vt:i4>
      </vt:variant>
      <vt:variant>
        <vt:i4>75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6684780</vt:i4>
      </vt:variant>
      <vt:variant>
        <vt:i4>72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Dwelling</vt:lpwstr>
      </vt:variant>
      <vt:variant>
        <vt:i4>458771</vt:i4>
      </vt:variant>
      <vt:variant>
        <vt:i4>69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DomOut</vt:lpwstr>
      </vt:variant>
      <vt:variant>
        <vt:i4>7078014</vt:i4>
      </vt:variant>
      <vt:variant>
        <vt:i4>66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SecondaryDwg</vt:lpwstr>
      </vt:variant>
      <vt:variant>
        <vt:i4>589855</vt:i4>
      </vt:variant>
      <vt:variant>
        <vt:i4>63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7012472</vt:i4>
      </vt:variant>
      <vt:variant>
        <vt:i4>60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Household</vt:lpwstr>
      </vt:variant>
      <vt:variant>
        <vt:i4>8323176</vt:i4>
      </vt:variant>
      <vt:variant>
        <vt:i4>57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Site</vt:lpwstr>
      </vt:variant>
      <vt:variant>
        <vt:i4>589855</vt:i4>
      </vt:variant>
      <vt:variant>
        <vt:i4>54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7471213</vt:i4>
      </vt:variant>
      <vt:variant>
        <vt:i4>51</vt:i4>
      </vt:variant>
      <vt:variant>
        <vt:i4>0</vt:i4>
      </vt:variant>
      <vt:variant>
        <vt:i4>5</vt:i4>
      </vt:variant>
      <vt:variant>
        <vt:lpwstr>http://www.legislation.qld.gov.au/LEGISLTN/CURRENT/E/EnvProtA94.pdf</vt:lpwstr>
      </vt:variant>
      <vt:variant>
        <vt:lpwstr/>
      </vt:variant>
      <vt:variant>
        <vt:i4>1245212</vt:i4>
      </vt:variant>
      <vt:variant>
        <vt:i4>48</vt:i4>
      </vt:variant>
      <vt:variant>
        <vt:i4>0</vt:i4>
      </vt:variant>
      <vt:variant>
        <vt:i4>5</vt:i4>
      </vt:variant>
      <vt:variant>
        <vt:lpwstr>../Part 8 - Overlays/FloodOC.doc</vt:lpwstr>
      </vt:variant>
      <vt:variant>
        <vt:lpwstr/>
      </vt:variant>
      <vt:variant>
        <vt:i4>589855</vt:i4>
      </vt:variant>
      <vt:variant>
        <vt:i4>45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3342391</vt:i4>
      </vt:variant>
      <vt:variant>
        <vt:i4>42</vt:i4>
      </vt:variant>
      <vt:variant>
        <vt:i4>0</vt:i4>
      </vt:variant>
      <vt:variant>
        <vt:i4>5</vt:i4>
      </vt:variant>
      <vt:variant>
        <vt:lpwstr>../Part 8 - Overlays/WaterwayCorridorOC.doc</vt:lpwstr>
      </vt:variant>
      <vt:variant>
        <vt:lpwstr/>
      </vt:variant>
      <vt:variant>
        <vt:i4>2228280</vt:i4>
      </vt:variant>
      <vt:variant>
        <vt:i4>39</vt:i4>
      </vt:variant>
      <vt:variant>
        <vt:i4>0</vt:i4>
      </vt:variant>
      <vt:variant>
        <vt:i4>5</vt:i4>
      </vt:variant>
      <vt:variant>
        <vt:lpwstr>../Part 8 - Overlays/SignificantTreesOC.doc</vt:lpwstr>
      </vt:variant>
      <vt:variant>
        <vt:lpwstr/>
      </vt:variant>
      <vt:variant>
        <vt:i4>6750322</vt:i4>
      </vt:variant>
      <vt:variant>
        <vt:i4>36</vt:i4>
      </vt:variant>
      <vt:variant>
        <vt:i4>0</vt:i4>
      </vt:variant>
      <vt:variant>
        <vt:i4>5</vt:i4>
      </vt:variant>
      <vt:variant>
        <vt:lpwstr>../Part 8 - Overlays/LandslideHazardOC.doc</vt:lpwstr>
      </vt:variant>
      <vt:variant>
        <vt:lpwstr/>
      </vt:variant>
      <vt:variant>
        <vt:i4>1245212</vt:i4>
      </vt:variant>
      <vt:variant>
        <vt:i4>33</vt:i4>
      </vt:variant>
      <vt:variant>
        <vt:i4>0</vt:i4>
      </vt:variant>
      <vt:variant>
        <vt:i4>5</vt:i4>
      </vt:variant>
      <vt:variant>
        <vt:lpwstr>../Part 8 - Overlays/FloodOC.doc</vt:lpwstr>
      </vt:variant>
      <vt:variant>
        <vt:lpwstr/>
      </vt:variant>
      <vt:variant>
        <vt:i4>5308483</vt:i4>
      </vt:variant>
      <vt:variant>
        <vt:i4>30</vt:i4>
      </vt:variant>
      <vt:variant>
        <vt:i4>0</vt:i4>
      </vt:variant>
      <vt:variant>
        <vt:i4>5</vt:i4>
      </vt:variant>
      <vt:variant>
        <vt:lpwstr>../Part 8 - Overlays/BushfireHazardOC.doc</vt:lpwstr>
      </vt:variant>
      <vt:variant>
        <vt:lpwstr/>
      </vt:variant>
      <vt:variant>
        <vt:i4>3211385</vt:i4>
      </vt:variant>
      <vt:variant>
        <vt:i4>27</vt:i4>
      </vt:variant>
      <vt:variant>
        <vt:i4>0</vt:i4>
      </vt:variant>
      <vt:variant>
        <vt:i4>5</vt:i4>
      </vt:variant>
      <vt:variant>
        <vt:lpwstr>DwellingHseSmallLotCode.doc</vt:lpwstr>
      </vt:variant>
      <vt:variant>
        <vt:lpwstr/>
      </vt:variant>
      <vt:variant>
        <vt:i4>6946942</vt:i4>
      </vt:variant>
      <vt:variant>
        <vt:i4>24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SmallLot</vt:lpwstr>
      </vt:variant>
      <vt:variant>
        <vt:i4>589855</vt:i4>
      </vt:variant>
      <vt:variant>
        <vt:i4>21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6881342</vt:i4>
      </vt:variant>
      <vt:variant>
        <vt:i4>18</vt:i4>
      </vt:variant>
      <vt:variant>
        <vt:i4>0</vt:i4>
      </vt:variant>
      <vt:variant>
        <vt:i4>5</vt:i4>
      </vt:variant>
      <vt:variant>
        <vt:lpwstr>../Part 5 - Tables of assessment/Part5TablesOfAssessmentIntro.doc</vt:lpwstr>
      </vt:variant>
      <vt:variant>
        <vt:lpwstr>Part533</vt:lpwstr>
      </vt:variant>
      <vt:variant>
        <vt:i4>2228257</vt:i4>
      </vt:variant>
      <vt:variant>
        <vt:i4>15</vt:i4>
      </vt:variant>
      <vt:variant>
        <vt:i4>0</vt:i4>
      </vt:variant>
      <vt:variant>
        <vt:i4>5</vt:i4>
      </vt:variant>
      <vt:variant>
        <vt:lpwstr>../Part 1 - About the planning scheme/Part1.doc</vt:lpwstr>
      </vt:variant>
      <vt:variant>
        <vt:lpwstr>Part1Pt5</vt:lpwstr>
      </vt:variant>
      <vt:variant>
        <vt:i4>6946942</vt:i4>
      </vt:variant>
      <vt:variant>
        <vt:i4>12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SmallLot</vt:lpwstr>
      </vt:variant>
      <vt:variant>
        <vt:i4>589855</vt:i4>
      </vt:variant>
      <vt:variant>
        <vt:i4>9</vt:i4>
      </vt:variant>
      <vt:variant>
        <vt:i4>0</vt:i4>
      </vt:variant>
      <vt:variant>
        <vt:i4>5</vt:i4>
      </vt:variant>
      <vt:variant>
        <vt:lpwstr>../Schedule 1 - Definitions/Definitions.doc</vt:lpwstr>
      </vt:variant>
      <vt:variant>
        <vt:lpwstr>DwgHse</vt:lpwstr>
      </vt:variant>
      <vt:variant>
        <vt:i4>7274559</vt:i4>
      </vt:variant>
      <vt:variant>
        <vt:i4>6</vt:i4>
      </vt:variant>
      <vt:variant>
        <vt:i4>0</vt:i4>
      </vt:variant>
      <vt:variant>
        <vt:i4>5</vt:i4>
      </vt:variant>
      <vt:variant>
        <vt:lpwstr>../Part 5 - Tables of assessment/Part5Overlays.doc</vt:lpwstr>
      </vt:variant>
      <vt:variant>
        <vt:lpwstr/>
      </vt:variant>
      <vt:variant>
        <vt:i4>2097252</vt:i4>
      </vt:variant>
      <vt:variant>
        <vt:i4>3</vt:i4>
      </vt:variant>
      <vt:variant>
        <vt:i4>0</vt:i4>
      </vt:variant>
      <vt:variant>
        <vt:i4>5</vt:i4>
      </vt:variant>
      <vt:variant>
        <vt:lpwstr>../Part 5 - Tables of assessment/Part5LocalPlan.doc</vt:lpwstr>
      </vt:variant>
      <vt:variant>
        <vt:lpwstr/>
      </vt:variant>
      <vt:variant>
        <vt:i4>3539058</vt:i4>
      </vt:variant>
      <vt:variant>
        <vt:i4>0</vt:i4>
      </vt:variant>
      <vt:variant>
        <vt:i4>0</vt:i4>
      </vt:variant>
      <vt:variant>
        <vt:i4>5</vt:i4>
      </vt:variant>
      <vt:variant>
        <vt:lpwstr>../Part 5 - Tables of assessment/Part5Lowdensityresidential.doc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Format, font and styling</dc:title>
  <dc:creator>Timna Green</dc:creator>
  <cp:lastModifiedBy>Melissa Webb</cp:lastModifiedBy>
  <cp:revision>81</cp:revision>
  <cp:lastPrinted>2012-11-01T04:24:00Z</cp:lastPrinted>
  <dcterms:created xsi:type="dcterms:W3CDTF">2013-06-24T01:00:00Z</dcterms:created>
  <dcterms:modified xsi:type="dcterms:W3CDTF">2015-09-07T23:24:00Z</dcterms:modified>
</cp:coreProperties>
</file>